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9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90"/>
      </w:tblGrid>
      <w:tr w:rsidR="00BD7C6F" w14:paraId="5902F513" w14:textId="77777777" w:rsidTr="00C94B51">
        <w:tc>
          <w:tcPr>
            <w:tcW w:w="10890" w:type="dxa"/>
            <w:tcBorders>
              <w:bottom w:val="single" w:sz="4" w:space="0" w:color="auto"/>
            </w:tcBorders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45"/>
              <w:gridCol w:w="5445"/>
            </w:tblGrid>
            <w:tr w:rsidR="00BD7C6F" w14:paraId="145D85B7" w14:textId="77777777" w:rsidTr="00BB4E9A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BE2D0" w:themeFill="accent4" w:themeFillTint="33"/>
                  <w:vAlign w:val="center"/>
                </w:tcPr>
                <w:p w14:paraId="484AEEE1" w14:textId="0544DE6E" w:rsidR="00566665" w:rsidRDefault="00566665" w:rsidP="00CD41A2">
                  <w:pPr>
                    <w:pStyle w:val="Title"/>
                    <w:rPr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color w:val="000000" w:themeColor="text1"/>
                      <w:sz w:val="72"/>
                      <w:szCs w:val="72"/>
                    </w:rPr>
                    <w:t>El</w:t>
                  </w:r>
                  <w:r w:rsidR="00094B1A" w:rsidRPr="00BB4E9A">
                    <w:rPr>
                      <w:color w:val="000000" w:themeColor="text1"/>
                      <w:sz w:val="72"/>
                      <w:szCs w:val="72"/>
                    </w:rPr>
                    <w:t xml:space="preserve"> Gr</w:t>
                  </w:r>
                  <w:r>
                    <w:rPr>
                      <w:color w:val="000000" w:themeColor="text1"/>
                      <w:sz w:val="72"/>
                      <w:szCs w:val="72"/>
                    </w:rPr>
                    <w:t>an Censo de Polinizadores en</w:t>
                  </w:r>
                  <w:r w:rsidR="00094B1A" w:rsidRPr="00BB4E9A">
                    <w:rPr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="00035849">
                    <w:rPr>
                      <w:color w:val="000000" w:themeColor="text1"/>
                      <w:sz w:val="72"/>
                      <w:szCs w:val="72"/>
                    </w:rPr>
                    <w:t>el Sureste</w:t>
                  </w:r>
                  <w:r w:rsidR="00094B1A" w:rsidRPr="00BB4E9A">
                    <w:rPr>
                      <w:color w:val="000000" w:themeColor="text1"/>
                      <w:sz w:val="72"/>
                      <w:szCs w:val="72"/>
                    </w:rPr>
                    <w:t xml:space="preserve"> </w:t>
                  </w:r>
                </w:p>
                <w:p w14:paraId="68C20BF5" w14:textId="5541613F" w:rsidR="00BD7C6F" w:rsidRPr="00BB4E9A" w:rsidRDefault="00094B1A" w:rsidP="00CD41A2">
                  <w:pPr>
                    <w:pStyle w:val="Title"/>
                    <w:rPr>
                      <w:sz w:val="52"/>
                      <w:szCs w:val="52"/>
                    </w:rPr>
                  </w:pPr>
                  <w:r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Ag</w:t>
                  </w:r>
                  <w:r w:rsidR="00566665">
                    <w:rPr>
                      <w:color w:val="000000" w:themeColor="text1"/>
                      <w:sz w:val="52"/>
                      <w:szCs w:val="52"/>
                    </w:rPr>
                    <w:t>o</w:t>
                  </w:r>
                  <w:r w:rsidRPr="00BB4E9A">
                    <w:rPr>
                      <w:color w:val="000000" w:themeColor="text1"/>
                      <w:sz w:val="52"/>
                      <w:szCs w:val="52"/>
                    </w:rPr>
                    <w:t>st</w:t>
                  </w:r>
                  <w:r w:rsidR="00566665">
                    <w:rPr>
                      <w:color w:val="000000" w:themeColor="text1"/>
                      <w:sz w:val="52"/>
                      <w:szCs w:val="52"/>
                    </w:rPr>
                    <w:t>o</w:t>
                  </w:r>
                  <w:r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</w:t>
                  </w:r>
                  <w:r w:rsidR="00924D5B">
                    <w:rPr>
                      <w:color w:val="000000" w:themeColor="text1"/>
                      <w:sz w:val="52"/>
                      <w:szCs w:val="52"/>
                    </w:rPr>
                    <w:t>23</w:t>
                  </w:r>
                  <w:r w:rsidR="00924D5B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rd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</w:t>
                  </w:r>
                  <w:r w:rsidR="00566665">
                    <w:rPr>
                      <w:color w:val="000000" w:themeColor="text1"/>
                      <w:sz w:val="52"/>
                      <w:szCs w:val="52"/>
                    </w:rPr>
                    <w:t>al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 xml:space="preserve"> </w:t>
                  </w:r>
                  <w:r w:rsidR="00924D5B">
                    <w:rPr>
                      <w:color w:val="000000" w:themeColor="text1"/>
                      <w:sz w:val="52"/>
                      <w:szCs w:val="52"/>
                    </w:rPr>
                    <w:t>24</w:t>
                  </w:r>
                  <w:r w:rsidR="00CC43F1" w:rsidRPr="00CC43F1">
                    <w:rPr>
                      <w:color w:val="000000" w:themeColor="text1"/>
                      <w:sz w:val="52"/>
                      <w:szCs w:val="52"/>
                      <w:vertAlign w:val="superscript"/>
                    </w:rPr>
                    <w:t>th</w:t>
                  </w:r>
                  <w:r w:rsidR="00CC43F1">
                    <w:rPr>
                      <w:color w:val="000000" w:themeColor="text1"/>
                      <w:sz w:val="52"/>
                      <w:szCs w:val="52"/>
                    </w:rPr>
                    <w:t xml:space="preserve"> del </w:t>
                  </w:r>
                  <w:r w:rsidR="00BB4E9A" w:rsidRPr="00BB4E9A">
                    <w:rPr>
                      <w:color w:val="000000" w:themeColor="text1"/>
                      <w:sz w:val="52"/>
                      <w:szCs w:val="52"/>
                    </w:rPr>
                    <w:t>202</w:t>
                  </w:r>
                  <w:r w:rsidR="00924D5B">
                    <w:rPr>
                      <w:color w:val="000000" w:themeColor="text1"/>
                      <w:sz w:val="52"/>
                      <w:szCs w:val="52"/>
                    </w:rPr>
                    <w:t>4</w:t>
                  </w:r>
                </w:p>
              </w:tc>
              <w:tc>
                <w:tcPr>
                  <w:tcW w:w="2500" w:type="pct"/>
                  <w:tcBorders>
                    <w:left w:val="nil"/>
                  </w:tcBorders>
                </w:tcPr>
                <w:p w14:paraId="7751B36E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3F079FD7" wp14:editId="28702909">
                        <wp:extent cx="3380740" cy="274574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42-1813806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27462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7C6F" w14:paraId="3C80AC35" w14:textId="77777777" w:rsidTr="00A67AC7">
              <w:trPr>
                <w:trHeight w:hRule="exact" w:val="4320"/>
              </w:trPr>
              <w:tc>
                <w:tcPr>
                  <w:tcW w:w="2500" w:type="pct"/>
                  <w:tcBorders>
                    <w:top w:val="nil"/>
                  </w:tcBorders>
                  <w:shd w:val="clear" w:color="auto" w:fill="FBE2D0" w:themeFill="accent4" w:themeFillTint="33"/>
                </w:tcPr>
                <w:p w14:paraId="62DF6F9B" w14:textId="77777777" w:rsidR="00BD7C6F" w:rsidRDefault="001636DF">
                  <w:r>
                    <w:rPr>
                      <w:noProof/>
                    </w:rPr>
                    <w:drawing>
                      <wp:inline distT="0" distB="0" distL="0" distR="0" wp14:anchorId="695E1A9E" wp14:editId="71E30573">
                        <wp:extent cx="3480435" cy="2610326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2-17840257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4988" cy="2621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30C97B01" w14:textId="77777777" w:rsidR="00BD7C6F" w:rsidRPr="00C94B51" w:rsidRDefault="001636DF">
                  <w:pPr>
                    <w:rPr>
                      <w:highlight w:val="cyan"/>
                    </w:rPr>
                  </w:pPr>
                  <w:r w:rsidRPr="00C94B51">
                    <w:rPr>
                      <w:noProof/>
                      <w:highlight w:val="cyan"/>
                    </w:rPr>
                    <w:drawing>
                      <wp:inline distT="0" distB="0" distL="0" distR="0" wp14:anchorId="0258F2B5" wp14:editId="332E4252">
                        <wp:extent cx="3399629" cy="2561771"/>
                        <wp:effectExtent l="0" t="0" r="4445" b="381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5990" cy="258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5B34BD" w14:textId="77777777" w:rsidR="00BD7C6F" w:rsidRDefault="00BD7C6F"/>
        </w:tc>
      </w:tr>
      <w:tr w:rsidR="00BD7C6F" w14:paraId="5A85E3E3" w14:textId="77777777" w:rsidTr="00BB4E9A">
        <w:trPr>
          <w:trHeight w:hRule="exact" w:val="4303"/>
        </w:trPr>
        <w:tc>
          <w:tcPr>
            <w:tcW w:w="10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0" w:themeFill="accent4" w:themeFillTint="33"/>
            <w:vAlign w:val="center"/>
          </w:tcPr>
          <w:p w14:paraId="233F9D65" w14:textId="746240BB" w:rsidR="00BD7C6F" w:rsidRDefault="00566665" w:rsidP="00690054">
            <w:pPr>
              <w:pStyle w:val="Title"/>
            </w:pPr>
            <w:r>
              <w:rPr>
                <w:color w:val="000000" w:themeColor="text1"/>
              </w:rPr>
              <w:t xml:space="preserve">Conteo de </w:t>
            </w:r>
            <w:r w:rsidR="00CD41A2" w:rsidRPr="00690054">
              <w:rPr>
                <w:color w:val="000000" w:themeColor="text1"/>
              </w:rPr>
              <w:t>In</w:t>
            </w:r>
            <w:r>
              <w:rPr>
                <w:color w:val="000000" w:themeColor="text1"/>
              </w:rPr>
              <w:t>sectos</w:t>
            </w:r>
            <w:r w:rsidR="009F2AA7" w:rsidRPr="0069005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y</w:t>
            </w:r>
            <w:r w:rsidR="009F2AA7" w:rsidRPr="00690054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Guia</w:t>
            </w:r>
            <w:proofErr w:type="spellEnd"/>
            <w:r>
              <w:rPr>
                <w:color w:val="000000" w:themeColor="text1"/>
              </w:rPr>
              <w:t xml:space="preserve"> de </w:t>
            </w:r>
            <w:proofErr w:type="spellStart"/>
            <w:r w:rsidR="00CD41A2" w:rsidRPr="00690054">
              <w:rPr>
                <w:color w:val="000000" w:themeColor="text1"/>
              </w:rPr>
              <w:t>Identifica</w:t>
            </w:r>
            <w:r>
              <w:rPr>
                <w:color w:val="000000" w:themeColor="text1"/>
              </w:rPr>
              <w:t>cion</w:t>
            </w:r>
            <w:proofErr w:type="spellEnd"/>
            <w:r w:rsidR="00CD41A2" w:rsidRPr="00690054">
              <w:rPr>
                <w:color w:val="000000" w:themeColor="text1"/>
              </w:rPr>
              <w:t xml:space="preserve"> </w:t>
            </w:r>
            <w:r w:rsidR="00B23833" w:rsidRPr="00690054">
              <w:rPr>
                <w:color w:val="000000" w:themeColor="text1"/>
              </w:rPr>
              <w:t xml:space="preserve"> </w:t>
            </w:r>
          </w:p>
        </w:tc>
      </w:tr>
    </w:tbl>
    <w:p w14:paraId="7420FE21" w14:textId="77777777" w:rsidR="00143918" w:rsidRDefault="00143918"/>
    <w:p w14:paraId="1E5268E7" w14:textId="4B06303C" w:rsidR="009C36B3" w:rsidRDefault="009C36B3" w:rsidP="0081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</w:pPr>
      <w:r w:rsidRPr="009C36B3">
        <w:rPr>
          <w:rFonts w:asciiTheme="majorHAnsi" w:eastAsia="Times New Roman" w:hAnsiTheme="majorHAnsi" w:cs="Courier New"/>
          <w:color w:val="202124"/>
          <w:sz w:val="42"/>
          <w:szCs w:val="42"/>
          <w:lang w:val="es-ES"/>
        </w:rPr>
        <w:lastRenderedPageBreak/>
        <w:t>G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racias por ser parte de la conservación de polinizadores </w:t>
      </w:r>
      <w:proofErr w:type="spellStart"/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de </w:t>
      </w:r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el</w:t>
      </w:r>
      <w:proofErr w:type="spellEnd"/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Sureste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al ayudarnos </w:t>
      </w:r>
      <w:r w:rsidR="00E950AD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a 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documentar nuestras poblaciones de polinizadores. El segundo censo anual de polinizadores </w:t>
      </w:r>
      <w:proofErr w:type="spellStart"/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de </w:t>
      </w:r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el</w:t>
      </w:r>
      <w:proofErr w:type="spellEnd"/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Sureste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se lleva a cabo los días 1</w:t>
      </w:r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8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y </w:t>
      </w:r>
      <w:r w:rsidR="00035849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19</w:t>
      </w: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 xml:space="preserve"> de agosto de 2022. </w:t>
      </w:r>
    </w:p>
    <w:p w14:paraId="539D363A" w14:textId="409714CD" w:rsidR="009C36B3" w:rsidRPr="009C36B3" w:rsidRDefault="009C36B3" w:rsidP="0081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</w:rPr>
      </w:pPr>
      <w:r w:rsidRPr="009C36B3"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Aquí están las instrucciones de conteo</w:t>
      </w:r>
      <w:r>
        <w:rPr>
          <w:rFonts w:asciiTheme="majorHAnsi" w:eastAsia="Times New Roman" w:hAnsiTheme="majorHAnsi" w:cs="Courier New"/>
          <w:b/>
          <w:bCs/>
          <w:color w:val="202124"/>
          <w:sz w:val="28"/>
          <w:szCs w:val="28"/>
          <w:lang w:val="es-ES"/>
        </w:rPr>
        <w:t>:</w:t>
      </w:r>
    </w:p>
    <w:p w14:paraId="5F82483D" w14:textId="77777777" w:rsidR="00143918" w:rsidRDefault="00143918" w:rsidP="00143918">
      <w:pPr>
        <w:rPr>
          <w:b/>
        </w:rPr>
      </w:pPr>
    </w:p>
    <w:p w14:paraId="30C21DBE" w14:textId="6FDB1BB8" w:rsidR="00143918" w:rsidRDefault="009C36B3" w:rsidP="00143918">
      <w:pPr>
        <w:rPr>
          <w:b/>
        </w:rPr>
      </w:pPr>
      <w:r>
        <w:rPr>
          <w:b/>
        </w:rPr>
        <w:t>Instrucciones de Conteo</w:t>
      </w:r>
      <w:r w:rsidR="00143918">
        <w:rPr>
          <w:b/>
        </w:rPr>
        <w:t>:</w:t>
      </w:r>
    </w:p>
    <w:p w14:paraId="603B371A" w14:textId="77777777" w:rsidR="00143918" w:rsidRDefault="00143918" w:rsidP="00143918">
      <w:pPr>
        <w:rPr>
          <w:b/>
        </w:rPr>
      </w:pPr>
    </w:p>
    <w:p w14:paraId="544B94AF" w14:textId="7C79C6BF" w:rsidR="00143918" w:rsidRDefault="00812799" w:rsidP="00812799">
      <w:pPr>
        <w:pStyle w:val="ListParagraph"/>
        <w:numPr>
          <w:ilvl w:val="0"/>
          <w:numId w:val="10"/>
        </w:numPr>
      </w:pPr>
      <w:r w:rsidRPr="00812799">
        <w:rPr>
          <w:lang w:val="es-ES"/>
        </w:rPr>
        <w:t>Elija una planta polinizadora favorita para contar. Puede ser cualquier planta en flor que muestre actividad de insectos.</w:t>
      </w:r>
    </w:p>
    <w:p w14:paraId="147397C0" w14:textId="77777777" w:rsidR="00143918" w:rsidRPr="009424B6" w:rsidRDefault="00143918" w:rsidP="00143918">
      <w:pPr>
        <w:pStyle w:val="ListParagraph"/>
      </w:pPr>
    </w:p>
    <w:p w14:paraId="7293D8C2" w14:textId="63737DD8" w:rsidR="00143918" w:rsidRDefault="00812799" w:rsidP="00812799">
      <w:pPr>
        <w:pStyle w:val="ListParagraph"/>
        <w:numPr>
          <w:ilvl w:val="0"/>
          <w:numId w:val="10"/>
        </w:numPr>
      </w:pPr>
      <w:r w:rsidRPr="00812799">
        <w:rPr>
          <w:lang w:val="es-ES"/>
        </w:rPr>
        <w:t>Cuente y categorice los insectos que se posan en su planta. Cuente durante 15 minutos. Las categorías de insectos son</w:t>
      </w:r>
      <w:r w:rsidR="00143918">
        <w:t>:</w:t>
      </w:r>
    </w:p>
    <w:p w14:paraId="60AFB670" w14:textId="77777777" w:rsidR="00812799" w:rsidRDefault="00812799" w:rsidP="00812799"/>
    <w:p w14:paraId="2CEF8CDA" w14:textId="147CCE86" w:rsidR="00143918" w:rsidRDefault="00812799" w:rsidP="00143918">
      <w:pPr>
        <w:pStyle w:val="ListParagraph"/>
        <w:numPr>
          <w:ilvl w:val="1"/>
          <w:numId w:val="10"/>
        </w:numPr>
      </w:pPr>
      <w:r>
        <w:t>Abejorros</w:t>
      </w:r>
    </w:p>
    <w:p w14:paraId="7CFB6321" w14:textId="3E728751" w:rsidR="00143918" w:rsidRDefault="00812799" w:rsidP="00143918">
      <w:pPr>
        <w:pStyle w:val="ListParagraph"/>
        <w:numPr>
          <w:ilvl w:val="1"/>
          <w:numId w:val="10"/>
        </w:numPr>
      </w:pPr>
      <w:r>
        <w:t xml:space="preserve">Abejas </w:t>
      </w:r>
      <w:r w:rsidR="00D55AA8">
        <w:t>Melíferas</w:t>
      </w:r>
      <w:r>
        <w:t xml:space="preserve"> </w:t>
      </w:r>
    </w:p>
    <w:p w14:paraId="5316E452" w14:textId="76DA0FAD" w:rsidR="00143918" w:rsidRDefault="00812799" w:rsidP="00143918">
      <w:pPr>
        <w:pStyle w:val="ListParagraph"/>
        <w:numPr>
          <w:ilvl w:val="1"/>
          <w:numId w:val="10"/>
        </w:numPr>
      </w:pPr>
      <w:r>
        <w:t xml:space="preserve">Abejas </w:t>
      </w:r>
      <w:r w:rsidR="00D55AA8">
        <w:t>pequeñas</w:t>
      </w:r>
      <w:r>
        <w:t xml:space="preserve"> </w:t>
      </w:r>
    </w:p>
    <w:p w14:paraId="3041F708" w14:textId="3B2BAC9E" w:rsidR="00143918" w:rsidRDefault="00D55AA8" w:rsidP="00143918">
      <w:pPr>
        <w:pStyle w:val="ListParagraph"/>
        <w:numPr>
          <w:ilvl w:val="1"/>
          <w:numId w:val="10"/>
        </w:numPr>
      </w:pPr>
      <w:r>
        <w:t>Abejas</w:t>
      </w:r>
      <w:r w:rsidR="00812799">
        <w:t xml:space="preserve"> Carpinteras </w:t>
      </w:r>
    </w:p>
    <w:p w14:paraId="6DAEAE31" w14:textId="2983C285" w:rsidR="00143918" w:rsidRDefault="00812799" w:rsidP="00143918">
      <w:pPr>
        <w:pStyle w:val="ListParagraph"/>
        <w:numPr>
          <w:ilvl w:val="1"/>
          <w:numId w:val="10"/>
        </w:numPr>
      </w:pPr>
      <w:r>
        <w:t xml:space="preserve">Avispas </w:t>
      </w:r>
    </w:p>
    <w:p w14:paraId="615D8828" w14:textId="3F5ED193" w:rsidR="00143918" w:rsidRDefault="00812799" w:rsidP="00143918">
      <w:pPr>
        <w:pStyle w:val="ListParagraph"/>
        <w:numPr>
          <w:ilvl w:val="1"/>
          <w:numId w:val="10"/>
        </w:numPr>
      </w:pPr>
      <w:r>
        <w:t xml:space="preserve">Moscas </w:t>
      </w:r>
    </w:p>
    <w:p w14:paraId="5C3D5832" w14:textId="6E1828D5" w:rsidR="00143918" w:rsidRDefault="00812799" w:rsidP="00143918">
      <w:pPr>
        <w:pStyle w:val="ListParagraph"/>
        <w:numPr>
          <w:ilvl w:val="1"/>
          <w:numId w:val="10"/>
        </w:numPr>
      </w:pPr>
      <w:r>
        <w:t>Mariposa</w:t>
      </w:r>
      <w:r w:rsidR="00143918">
        <w:t>s</w:t>
      </w:r>
      <w:r w:rsidR="00234186">
        <w:t>/</w:t>
      </w:r>
      <w:r>
        <w:t>Polillas</w:t>
      </w:r>
    </w:p>
    <w:p w14:paraId="3266E391" w14:textId="47524623" w:rsidR="00143918" w:rsidRPr="009424B6" w:rsidRDefault="00143918" w:rsidP="00143918">
      <w:pPr>
        <w:pStyle w:val="ListParagraph"/>
        <w:numPr>
          <w:ilvl w:val="1"/>
          <w:numId w:val="10"/>
        </w:numPr>
      </w:pPr>
      <w:r>
        <w:t>Ot</w:t>
      </w:r>
      <w:r w:rsidR="00812799">
        <w:t xml:space="preserve">ros Insectos </w:t>
      </w:r>
    </w:p>
    <w:p w14:paraId="059D2269" w14:textId="77777777" w:rsidR="00143918" w:rsidRDefault="00143918" w:rsidP="00143918"/>
    <w:p w14:paraId="11E8DFC3" w14:textId="6F74893B" w:rsidR="00E950AD" w:rsidRPr="00E950AD" w:rsidRDefault="00E950AD" w:rsidP="00E950AD">
      <w:pPr>
        <w:pStyle w:val="ListParagraph"/>
        <w:numPr>
          <w:ilvl w:val="0"/>
          <w:numId w:val="11"/>
        </w:numPr>
        <w:rPr>
          <w:lang w:val="es-ES"/>
        </w:rPr>
      </w:pPr>
      <w:r w:rsidRPr="00E950AD">
        <w:rPr>
          <w:lang w:val="es-ES"/>
        </w:rPr>
        <w:t xml:space="preserve">Hay una hoja de conteo de insectos al final de este folleto para facilitarle el </w:t>
      </w:r>
      <w:r>
        <w:rPr>
          <w:lang w:val="es-ES"/>
        </w:rPr>
        <w:t>proceso</w:t>
      </w:r>
      <w:r w:rsidRPr="00E950AD">
        <w:rPr>
          <w:lang w:val="es-ES"/>
        </w:rPr>
        <w:t>.</w:t>
      </w:r>
    </w:p>
    <w:p w14:paraId="2DDCF5E9" w14:textId="77777777" w:rsidR="00E950AD" w:rsidRPr="00E950AD" w:rsidRDefault="00E950AD" w:rsidP="00E950AD">
      <w:pPr>
        <w:rPr>
          <w:lang w:val="es-ES"/>
        </w:rPr>
      </w:pPr>
    </w:p>
    <w:p w14:paraId="10D2BCB8" w14:textId="6E0C9C93" w:rsidR="00E950AD" w:rsidRPr="00E950AD" w:rsidRDefault="00E950AD" w:rsidP="00E950AD">
      <w:pPr>
        <w:pStyle w:val="ListParagraph"/>
        <w:numPr>
          <w:ilvl w:val="0"/>
          <w:numId w:val="11"/>
        </w:numPr>
        <w:rPr>
          <w:lang w:val="es-ES"/>
        </w:rPr>
      </w:pPr>
      <w:r>
        <w:rPr>
          <w:lang w:val="es-ES"/>
        </w:rPr>
        <w:t>Envié</w:t>
      </w:r>
      <w:r w:rsidRPr="00E950AD">
        <w:rPr>
          <w:lang w:val="es-ES"/>
        </w:rPr>
        <w:t xml:space="preserve"> sus conteos </w:t>
      </w:r>
      <w:r>
        <w:rPr>
          <w:lang w:val="es-ES"/>
        </w:rPr>
        <w:t>atreves d</w:t>
      </w:r>
      <w:r w:rsidRPr="00E950AD">
        <w:rPr>
          <w:lang w:val="es-ES"/>
        </w:rPr>
        <w:t>el sitio web (https://GGaPC.org). (No tenemos la capacidad de aceptar formularios en papel enviados por correo).</w:t>
      </w:r>
    </w:p>
    <w:p w14:paraId="7F9EA6D9" w14:textId="77777777" w:rsidR="00E950AD" w:rsidRPr="00E950AD" w:rsidRDefault="00E950AD" w:rsidP="00E950AD">
      <w:pPr>
        <w:rPr>
          <w:lang w:val="es-ES"/>
        </w:rPr>
      </w:pPr>
    </w:p>
    <w:p w14:paraId="0473C208" w14:textId="3F6304E1" w:rsidR="00E950AD" w:rsidRPr="00E950AD" w:rsidRDefault="00E950AD" w:rsidP="00E950AD">
      <w:pPr>
        <w:pStyle w:val="ListParagraph"/>
        <w:numPr>
          <w:ilvl w:val="0"/>
          <w:numId w:val="11"/>
        </w:numPr>
        <w:rPr>
          <w:lang w:val="es-ES"/>
        </w:rPr>
      </w:pPr>
      <w:r w:rsidRPr="00E950AD">
        <w:rPr>
          <w:lang w:val="es-ES"/>
        </w:rPr>
        <w:t>Publique fotos de sus cont</w:t>
      </w:r>
      <w:r>
        <w:rPr>
          <w:lang w:val="es-ES"/>
        </w:rPr>
        <w:t>eo</w:t>
      </w:r>
      <w:r w:rsidRPr="00E950AD">
        <w:rPr>
          <w:lang w:val="es-ES"/>
        </w:rPr>
        <w:t xml:space="preserve">s divirtiéndose, fotos de sus jardines o cualquier cosa que </w:t>
      </w:r>
      <w:r>
        <w:rPr>
          <w:lang w:val="es-ES"/>
        </w:rPr>
        <w:t xml:space="preserve">usted </w:t>
      </w:r>
      <w:r w:rsidRPr="00E950AD">
        <w:rPr>
          <w:lang w:val="es-ES"/>
        </w:rPr>
        <w:t>crea que sería de interés para el grupo en la página de Facebook del Censo de polinizadores de Georgia.</w:t>
      </w:r>
    </w:p>
    <w:p w14:paraId="67E74F4C" w14:textId="77777777" w:rsidR="00E950AD" w:rsidRPr="00E950AD" w:rsidRDefault="00E950AD" w:rsidP="00E950AD">
      <w:pPr>
        <w:rPr>
          <w:lang w:val="es-ES"/>
        </w:rPr>
      </w:pPr>
    </w:p>
    <w:p w14:paraId="2FD9FEC3" w14:textId="1D0C6060" w:rsidR="00E950AD" w:rsidRPr="00E950AD" w:rsidRDefault="00E950AD" w:rsidP="00E950AD">
      <w:pPr>
        <w:pStyle w:val="ListParagraph"/>
        <w:numPr>
          <w:ilvl w:val="0"/>
          <w:numId w:val="11"/>
        </w:numPr>
        <w:rPr>
          <w:lang w:val="es-ES"/>
        </w:rPr>
      </w:pPr>
      <w:r w:rsidRPr="00E950AD">
        <w:rPr>
          <w:lang w:val="es-ES"/>
        </w:rPr>
        <w:t>Becky Griffin es la coordinadora del proyecto y está disponible por correo electrónico en beckygri@uga.edu si tiene alguna pregunta.</w:t>
      </w:r>
    </w:p>
    <w:p w14:paraId="590F44BF" w14:textId="77777777" w:rsidR="00E950AD" w:rsidRPr="00E950AD" w:rsidRDefault="00E950AD" w:rsidP="00E950AD">
      <w:pPr>
        <w:rPr>
          <w:lang w:val="es-ES"/>
        </w:rPr>
      </w:pPr>
    </w:p>
    <w:p w14:paraId="39CD3F49" w14:textId="0E6A42BA" w:rsidR="00E950AD" w:rsidRPr="00E950AD" w:rsidRDefault="00E950AD" w:rsidP="00E950AD">
      <w:pPr>
        <w:pStyle w:val="ListParagraph"/>
        <w:numPr>
          <w:ilvl w:val="0"/>
          <w:numId w:val="11"/>
        </w:numPr>
        <w:rPr>
          <w:lang w:val="es-ES"/>
        </w:rPr>
      </w:pPr>
      <w:r w:rsidRPr="00E950AD">
        <w:rPr>
          <w:lang w:val="es-ES"/>
        </w:rPr>
        <w:t>Sugerencia para contar: la cámara de su teléfono celular funciona como una gran lupa.</w:t>
      </w:r>
    </w:p>
    <w:p w14:paraId="12019C94" w14:textId="77777777" w:rsidR="00E950AD" w:rsidRPr="00E950AD" w:rsidRDefault="00E950AD" w:rsidP="00E950AD">
      <w:pPr>
        <w:rPr>
          <w:lang w:val="es-ES"/>
        </w:rPr>
      </w:pPr>
    </w:p>
    <w:p w14:paraId="62E09110" w14:textId="03103CA7" w:rsidR="00E950AD" w:rsidRPr="00E950AD" w:rsidRDefault="00E950AD" w:rsidP="00E950AD">
      <w:pPr>
        <w:pStyle w:val="ListParagraph"/>
        <w:numPr>
          <w:ilvl w:val="0"/>
          <w:numId w:val="11"/>
        </w:numPr>
      </w:pPr>
      <w:r w:rsidRPr="00E950AD">
        <w:rPr>
          <w:lang w:val="es-ES"/>
        </w:rPr>
        <w:t>Las próximas páginas son ejemplos de los insectos que puedes ver. Utilícelos como sus guías.</w:t>
      </w:r>
    </w:p>
    <w:p w14:paraId="5D845E25" w14:textId="568CD700" w:rsidR="00BD7C6F" w:rsidRDefault="001636DF" w:rsidP="00E950AD">
      <w:pPr>
        <w:pStyle w:val="ListParagraph"/>
        <w:numPr>
          <w:ilvl w:val="0"/>
          <w:numId w:val="11"/>
        </w:numPr>
      </w:pPr>
      <w:r>
        <w:br w:type="page"/>
      </w:r>
    </w:p>
    <w:p w14:paraId="7174ECB9" w14:textId="42DFF0F8" w:rsidR="003B6222" w:rsidRDefault="00873279" w:rsidP="00BB4E9A">
      <w:pPr>
        <w:pStyle w:val="Heading1"/>
        <w:shd w:val="clear" w:color="auto" w:fill="FBE2D0" w:themeFill="accent4" w:themeFillTint="33"/>
        <w:rPr>
          <w:color w:val="000000" w:themeColor="text1"/>
        </w:rPr>
      </w:pPr>
      <w:r>
        <w:rPr>
          <w:color w:val="000000" w:themeColor="text1"/>
        </w:rPr>
        <w:lastRenderedPageBreak/>
        <w:t>Tienes Preguntas sobre el conteo</w:t>
      </w:r>
      <w:r w:rsidR="009756AA" w:rsidRPr="00690054">
        <w:rPr>
          <w:color w:val="000000" w:themeColor="text1"/>
        </w:rPr>
        <w:t xml:space="preserve">?  </w:t>
      </w:r>
    </w:p>
    <w:p w14:paraId="3A1C93BF" w14:textId="6ECA324C" w:rsidR="00BD7C6F" w:rsidRPr="00690054" w:rsidRDefault="00873279" w:rsidP="00BB4E9A">
      <w:pPr>
        <w:pStyle w:val="Heading1"/>
        <w:shd w:val="clear" w:color="auto" w:fill="FBE2D0" w:themeFill="accent4" w:themeFillTint="33"/>
        <w:rPr>
          <w:color w:val="000000" w:themeColor="text1"/>
        </w:rPr>
      </w:pPr>
      <w:r>
        <w:rPr>
          <w:color w:val="000000" w:themeColor="text1"/>
        </w:rPr>
        <w:t>Contacta a</w:t>
      </w:r>
      <w:r w:rsidR="00F912E9" w:rsidRPr="00690054">
        <w:rPr>
          <w:color w:val="000000" w:themeColor="text1"/>
        </w:rPr>
        <w:t xml:space="preserve"> Becky Griffin a</w:t>
      </w:r>
      <w:r>
        <w:rPr>
          <w:color w:val="000000" w:themeColor="text1"/>
        </w:rPr>
        <w:t>l</w:t>
      </w:r>
      <w:r w:rsidR="00F912E9" w:rsidRPr="00690054">
        <w:rPr>
          <w:color w:val="000000" w:themeColor="text1"/>
        </w:rPr>
        <w:t xml:space="preserve"> beckygri@uga.edu.</w:t>
      </w:r>
    </w:p>
    <w:p w14:paraId="755CEC36" w14:textId="77777777" w:rsidR="00BD7C6F" w:rsidRDefault="00CD41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0B48A" wp14:editId="7A62602E">
                <wp:simplePos x="0" y="0"/>
                <wp:positionH relativeFrom="column">
                  <wp:posOffset>4166235</wp:posOffset>
                </wp:positionH>
                <wp:positionV relativeFrom="paragraph">
                  <wp:posOffset>25400</wp:posOffset>
                </wp:positionV>
                <wp:extent cx="2629535" cy="373888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373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26F4" w14:textId="5F5EE575" w:rsidR="00CD41A2" w:rsidRPr="000732ED" w:rsidRDefault="00873279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Abejas Carpinteras </w:t>
                            </w:r>
                          </w:p>
                          <w:p w14:paraId="0F543F00" w14:textId="7B4A897A" w:rsidR="00CD41A2" w:rsidRPr="000732ED" w:rsidRDefault="00186818" w:rsidP="00742EF5">
                            <w:p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(16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3258D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5AA8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ilí</w:t>
                            </w:r>
                            <w:r w:rsidR="00D55AA8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etros</w:t>
                            </w:r>
                            <w:r w:rsidR="00873279">
                              <w:rPr>
                                <w:b/>
                                <w:sz w:val="28"/>
                                <w:szCs w:val="28"/>
                              </w:rPr>
                              <w:t>-mm</w:t>
                            </w:r>
                            <w:r w:rsidR="00CD41A2" w:rsidRPr="000732ED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E01AD1B" w14:textId="1D517560" w:rsidR="00CD41A2" w:rsidRPr="000732ED" w:rsidRDefault="00873279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Cuerpo oscuro y rallas amarillas y negro</w:t>
                            </w:r>
                          </w:p>
                          <w:p w14:paraId="115AB0F0" w14:textId="2393F98D" w:rsidR="00CD41A2" w:rsidRPr="000732ED" w:rsidRDefault="00873279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Muchos bellos en la cabeza y el</w:t>
                            </w:r>
                            <w:r w:rsidR="00CD41A2" w:rsidRPr="000732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5AA8" w:rsidRPr="000732ED">
                              <w:rPr>
                                <w:sz w:val="28"/>
                                <w:szCs w:val="28"/>
                              </w:rPr>
                              <w:t>tórax</w:t>
                            </w:r>
                          </w:p>
                          <w:p w14:paraId="5F42AFA4" w14:textId="01E3729B" w:rsidR="00CD41A2" w:rsidRPr="000732ED" w:rsidRDefault="00873279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Sin bellos en el abdomen </w:t>
                            </w:r>
                          </w:p>
                          <w:p w14:paraId="1C591939" w14:textId="387CA8E2" w:rsidR="00CD41A2" w:rsidRPr="000732ED" w:rsidRDefault="00873279" w:rsidP="0074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Cabeza ancha</w:t>
                            </w:r>
                            <w:r w:rsidR="00CD41A2" w:rsidRPr="000732ED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cuerpo grueso</w:t>
                            </w:r>
                          </w:p>
                          <w:p w14:paraId="21294FBD" w14:textId="20CF7533" w:rsidR="00CD41A2" w:rsidRPr="00203E2F" w:rsidRDefault="00203E2F" w:rsidP="00203E2F">
                            <w:pPr>
                              <w:pStyle w:val="ListParagraph"/>
                              <w:pBdr>
                                <w:between w:val="single" w:sz="12" w:space="1" w:color="auto"/>
                                <w:bar w:val="single" w:sz="12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203E2F">
                              <w:rPr>
                                <w:sz w:val="28"/>
                                <w:szCs w:val="28"/>
                                <w:lang w:val="es-ES"/>
                              </w:rPr>
                              <w:t>Los machos tienen coloración amarilla a blanca en la cara, las hembras todo negro en la cara</w:t>
                            </w: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0B4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8.05pt;margin-top:2pt;width:207.05pt;height:2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" filled="f" stroked="f">
                <v:textbox>
                  <w:txbxContent>
                    <w:p w14:paraId="3F2526F4" w14:textId="5F5EE575" w:rsidR="00CD41A2" w:rsidRPr="000732ED" w:rsidRDefault="00873279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Abejas Carpinteras </w:t>
                      </w:r>
                    </w:p>
                    <w:p w14:paraId="0F543F00" w14:textId="7B4A897A" w:rsidR="00CD41A2" w:rsidRPr="000732ED" w:rsidRDefault="00186818" w:rsidP="00742EF5">
                      <w:pPr>
                        <w:pBdr>
                          <w:between w:val="single" w:sz="12" w:space="1" w:color="auto"/>
                          <w:bar w:val="single" w:sz="12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(16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53258D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5AA8"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ilí</w:t>
                      </w:r>
                      <w:r w:rsidR="00D55AA8"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etros</w:t>
                      </w:r>
                      <w:r w:rsidR="00873279">
                        <w:rPr>
                          <w:b/>
                          <w:sz w:val="28"/>
                          <w:szCs w:val="28"/>
                        </w:rPr>
                        <w:t>-mm</w:t>
                      </w:r>
                      <w:r w:rsidR="00CD41A2" w:rsidRPr="000732ED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2E01AD1B" w14:textId="1D517560" w:rsidR="00CD41A2" w:rsidRPr="000732ED" w:rsidRDefault="00873279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Cuerpo oscuro y rallas amarillas y negro</w:t>
                      </w:r>
                    </w:p>
                    <w:p w14:paraId="115AB0F0" w14:textId="2393F98D" w:rsidR="00CD41A2" w:rsidRPr="000732ED" w:rsidRDefault="00873279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Muchos bellos en la cabeza y el</w:t>
                      </w:r>
                      <w:r w:rsidR="00CD41A2" w:rsidRPr="000732E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55AA8" w:rsidRPr="000732ED">
                        <w:rPr>
                          <w:sz w:val="28"/>
                          <w:szCs w:val="28"/>
                        </w:rPr>
                        <w:t>tórax</w:t>
                      </w:r>
                    </w:p>
                    <w:p w14:paraId="5F42AFA4" w14:textId="01E3729B" w:rsidR="00CD41A2" w:rsidRPr="000732ED" w:rsidRDefault="00873279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Sin bellos en el abdomen </w:t>
                      </w:r>
                    </w:p>
                    <w:p w14:paraId="1C591939" w14:textId="387CA8E2" w:rsidR="00CD41A2" w:rsidRPr="000732ED" w:rsidRDefault="00873279" w:rsidP="0074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Cabeza ancha</w:t>
                      </w:r>
                      <w:r w:rsidR="00CD41A2" w:rsidRPr="000732ED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cuerpo grueso</w:t>
                      </w:r>
                    </w:p>
                    <w:p w14:paraId="21294FBD" w14:textId="20CF7533" w:rsidR="00CD41A2" w:rsidRPr="00203E2F" w:rsidRDefault="00203E2F" w:rsidP="00203E2F">
                      <w:pPr>
                        <w:pStyle w:val="ListParagraph"/>
                        <w:pBdr>
                          <w:between w:val="single" w:sz="12" w:space="1" w:color="auto"/>
                          <w:bar w:val="single" w:sz="12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203E2F">
                        <w:rPr>
                          <w:sz w:val="28"/>
                          <w:szCs w:val="28"/>
                          <w:lang w:val="es-ES"/>
                        </w:rPr>
                        <w:t>Los machos tienen coloración amarilla a blanca en la cara, las hembras todo negro en la cara</w:t>
                      </w:r>
                      <w:r>
                        <w:rPr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4642C" wp14:editId="7553AEAB">
            <wp:extent cx="3779519" cy="2834640"/>
            <wp:effectExtent l="0" t="0" r="571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mble bee sos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27" cy="284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CE0E" w14:textId="5BFA3BF1" w:rsidR="00BD7C6F" w:rsidRPr="003B6222" w:rsidRDefault="00203E2F">
      <w:pPr>
        <w:pStyle w:val="Heading2"/>
        <w:rPr>
          <w:b/>
          <w:color w:val="000000" w:themeColor="text1"/>
        </w:rPr>
      </w:pPr>
      <w:r>
        <w:rPr>
          <w:b/>
          <w:color w:val="000000" w:themeColor="text1"/>
        </w:rPr>
        <w:t xml:space="preserve">Abeja </w:t>
      </w:r>
      <w:r w:rsidR="00CD41A2" w:rsidRPr="003B6222">
        <w:rPr>
          <w:b/>
          <w:color w:val="000000" w:themeColor="text1"/>
        </w:rPr>
        <w:t>Car</w:t>
      </w:r>
      <w:r>
        <w:rPr>
          <w:b/>
          <w:color w:val="000000" w:themeColor="text1"/>
        </w:rPr>
        <w:t>pintera</w:t>
      </w:r>
    </w:p>
    <w:p w14:paraId="66939B11" w14:textId="77777777" w:rsidR="00BD7C6F" w:rsidRDefault="00BD7C6F"/>
    <w:p w14:paraId="47B0CCEB" w14:textId="77777777" w:rsidR="00CD41A2" w:rsidRDefault="00CD41A2"/>
    <w:p w14:paraId="0FB931B7" w14:textId="250C30EA" w:rsidR="00EF42ED" w:rsidRDefault="00EF42ED">
      <w:r>
        <w:rPr>
          <w:noProof/>
        </w:rPr>
        <w:drawing>
          <wp:inline distT="0" distB="0" distL="0" distR="0" wp14:anchorId="5FBD41F8" wp14:editId="036B9EE0">
            <wp:extent cx="3937635" cy="29532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rpenter Bee Bald Abdome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93" cy="2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F1FA" w14:textId="13A7A121" w:rsidR="00EF42ED" w:rsidRPr="00EF42ED" w:rsidRDefault="00203E2F">
      <w:pPr>
        <w:rPr>
          <w:b/>
        </w:rPr>
      </w:pPr>
      <w:r>
        <w:rPr>
          <w:b/>
        </w:rPr>
        <w:t xml:space="preserve">Abeja </w:t>
      </w:r>
      <w:r w:rsidR="00EF42ED" w:rsidRPr="00EF42ED">
        <w:rPr>
          <w:b/>
        </w:rPr>
        <w:t>Carp</w:t>
      </w:r>
      <w:r>
        <w:rPr>
          <w:b/>
        </w:rPr>
        <w:t>intera</w:t>
      </w:r>
      <w:r w:rsidR="00EF42ED" w:rsidRPr="00EF42ED">
        <w:rPr>
          <w:b/>
        </w:rPr>
        <w:t xml:space="preserve"> – Abdomen</w:t>
      </w:r>
      <w:r>
        <w:rPr>
          <w:b/>
        </w:rPr>
        <w:t xml:space="preserve"> sin bellos </w:t>
      </w:r>
    </w:p>
    <w:p w14:paraId="64B222DE" w14:textId="51BE9EC2" w:rsidR="00CD41A2" w:rsidRDefault="00652327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B7C6ACB" wp14:editId="23DB592C">
            <wp:simplePos x="0" y="0"/>
            <wp:positionH relativeFrom="column">
              <wp:posOffset>312420</wp:posOffset>
            </wp:positionH>
            <wp:positionV relativeFrom="paragraph">
              <wp:posOffset>2157730</wp:posOffset>
            </wp:positionV>
            <wp:extent cx="2242185" cy="2989580"/>
            <wp:effectExtent l="0" t="5397" r="317" b="318"/>
            <wp:wrapTight wrapText="bothSides">
              <wp:wrapPolygon edited="0">
                <wp:start x="21652" y="39"/>
                <wp:lineTo x="119" y="39"/>
                <wp:lineTo x="119" y="21511"/>
                <wp:lineTo x="21652" y="21511"/>
                <wp:lineTo x="21652" y="39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umble bee hairy abdom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218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0C94A" wp14:editId="647BA370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2857500" cy="3429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A88CF" w14:textId="1E9E2CCC" w:rsidR="00742EF5" w:rsidRPr="000732ED" w:rsidRDefault="00203E2F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Abejorro</w:t>
                            </w:r>
                          </w:p>
                          <w:p w14:paraId="70FF2A30" w14:textId="007A955B" w:rsidR="00742EF5" w:rsidRPr="000732ED" w:rsidRDefault="0053258D" w:rsidP="00742EF5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(10 – 19 </w:t>
                            </w:r>
                            <w:r w:rsidR="00D55AA8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ilí</w:t>
                            </w:r>
                            <w:r w:rsidR="00D55AA8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etros</w:t>
                            </w:r>
                            <w:r w:rsidR="008F01FD">
                              <w:rPr>
                                <w:b/>
                                <w:sz w:val="28"/>
                                <w:szCs w:val="28"/>
                              </w:rPr>
                              <w:t>-mm</w:t>
                            </w:r>
                            <w:r w:rsidR="00742EF5" w:rsidRPr="000732ED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8026E19" w14:textId="21855DD9" w:rsidR="00742EF5" w:rsidRPr="008F01FD" w:rsidRDefault="008F01FD" w:rsidP="008F0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8F01FD">
                              <w:rPr>
                                <w:sz w:val="28"/>
                                <w:szCs w:val="28"/>
                                <w:lang w:val="es-ES"/>
                              </w:rPr>
                              <w:t>Cuerpo negro cubierto de pelo denso amarillo y negro</w:t>
                            </w:r>
                          </w:p>
                          <w:p w14:paraId="604675E5" w14:textId="68A80994" w:rsidR="00742EF5" w:rsidRPr="000732ED" w:rsidRDefault="008F01FD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Abeja grande y cabeza </w:t>
                            </w:r>
                            <w:r w:rsidR="00D55AA8">
                              <w:rPr>
                                <w:sz w:val="28"/>
                                <w:szCs w:val="28"/>
                              </w:rPr>
                              <w:t>pequeña</w:t>
                            </w:r>
                          </w:p>
                          <w:p w14:paraId="0A25B09B" w14:textId="167BA06D" w:rsidR="00742EF5" w:rsidRPr="000732ED" w:rsidRDefault="00D55AA8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0732ED">
                              <w:rPr>
                                <w:sz w:val="28"/>
                                <w:szCs w:val="28"/>
                              </w:rPr>
                              <w:t>órax</w:t>
                            </w:r>
                            <w:r w:rsidR="00742EF5" w:rsidRPr="000732ED">
                              <w:rPr>
                                <w:sz w:val="28"/>
                                <w:szCs w:val="28"/>
                              </w:rPr>
                              <w:t xml:space="preserve"> and abdomen</w:t>
                            </w:r>
                            <w:r w:rsidR="008F01FD">
                              <w:rPr>
                                <w:sz w:val="28"/>
                                <w:szCs w:val="28"/>
                              </w:rPr>
                              <w:t xml:space="preserve"> grandes</w:t>
                            </w:r>
                          </w:p>
                          <w:p w14:paraId="62F4D8B0" w14:textId="1D029665" w:rsidR="00742EF5" w:rsidRPr="000732ED" w:rsidRDefault="008F01FD" w:rsidP="00742E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Abdomen </w:t>
                            </w:r>
                            <w:r w:rsidR="00D55AA8">
                              <w:rPr>
                                <w:sz w:val="28"/>
                                <w:szCs w:val="28"/>
                              </w:rPr>
                              <w:t>velludo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C94A" id="Text Box 10" o:spid="_x0000_s1027" type="#_x0000_t202" style="position:absolute;margin-left:328.1pt;margin-top:7.65pt;width:225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" filled="f" stroked="f">
                <v:textbox>
                  <w:txbxContent>
                    <w:p w14:paraId="0C1A88CF" w14:textId="1E9E2CCC" w:rsidR="00742EF5" w:rsidRPr="000732ED" w:rsidRDefault="00203E2F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Abejorro</w:t>
                      </w:r>
                    </w:p>
                    <w:p w14:paraId="70FF2A30" w14:textId="007A955B" w:rsidR="00742EF5" w:rsidRPr="000732ED" w:rsidRDefault="0053258D" w:rsidP="00742EF5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(10 – 19 </w:t>
                      </w:r>
                      <w:r w:rsidR="00D55AA8"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ilí</w:t>
                      </w:r>
                      <w:r w:rsidR="00D55AA8"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etros</w:t>
                      </w:r>
                      <w:r w:rsidR="008F01FD">
                        <w:rPr>
                          <w:b/>
                          <w:sz w:val="28"/>
                          <w:szCs w:val="28"/>
                        </w:rPr>
                        <w:t>-mm</w:t>
                      </w:r>
                      <w:r w:rsidR="00742EF5" w:rsidRPr="000732ED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08026E19" w14:textId="21855DD9" w:rsidR="00742EF5" w:rsidRPr="008F01FD" w:rsidRDefault="008F01FD" w:rsidP="008F0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8F01FD">
                        <w:rPr>
                          <w:sz w:val="28"/>
                          <w:szCs w:val="28"/>
                          <w:lang w:val="es-ES"/>
                        </w:rPr>
                        <w:t>Cuerpo negro cubierto de pelo denso amarillo y negro</w:t>
                      </w:r>
                    </w:p>
                    <w:p w14:paraId="604675E5" w14:textId="68A80994" w:rsidR="00742EF5" w:rsidRPr="000732ED" w:rsidRDefault="008F01FD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Abeja grande y cabeza </w:t>
                      </w:r>
                      <w:r w:rsidR="00D55AA8">
                        <w:rPr>
                          <w:sz w:val="28"/>
                          <w:szCs w:val="28"/>
                        </w:rPr>
                        <w:t>pequeña</w:t>
                      </w:r>
                    </w:p>
                    <w:p w14:paraId="0A25B09B" w14:textId="167BA06D" w:rsidR="00742EF5" w:rsidRPr="000732ED" w:rsidRDefault="00D55AA8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Pr="000732ED">
                        <w:rPr>
                          <w:sz w:val="28"/>
                          <w:szCs w:val="28"/>
                        </w:rPr>
                        <w:t>órax</w:t>
                      </w:r>
                      <w:r w:rsidR="00742EF5" w:rsidRPr="000732ED">
                        <w:rPr>
                          <w:sz w:val="28"/>
                          <w:szCs w:val="28"/>
                        </w:rPr>
                        <w:t xml:space="preserve"> and abdomen</w:t>
                      </w:r>
                      <w:r w:rsidR="008F01FD">
                        <w:rPr>
                          <w:sz w:val="28"/>
                          <w:szCs w:val="28"/>
                        </w:rPr>
                        <w:t xml:space="preserve"> grandes</w:t>
                      </w:r>
                    </w:p>
                    <w:p w14:paraId="62F4D8B0" w14:textId="1D029665" w:rsidR="00742EF5" w:rsidRPr="000732ED" w:rsidRDefault="008F01FD" w:rsidP="00742E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Abdomen </w:t>
                      </w:r>
                      <w:r w:rsidR="00D55AA8">
                        <w:rPr>
                          <w:sz w:val="28"/>
                          <w:szCs w:val="28"/>
                        </w:rPr>
                        <w:t>velludo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EF5">
        <w:rPr>
          <w:noProof/>
        </w:rPr>
        <w:drawing>
          <wp:inline distT="0" distB="0" distL="0" distR="0" wp14:anchorId="092C01F1" wp14:editId="6E382E63">
            <wp:extent cx="2973275" cy="22299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mble bee sos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72" cy="22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423" w14:textId="4B05B3A2" w:rsidR="00CD41A2" w:rsidRPr="00742EF5" w:rsidRDefault="00203E2F">
      <w:pPr>
        <w:rPr>
          <w:b/>
        </w:rPr>
      </w:pPr>
      <w:r>
        <w:rPr>
          <w:b/>
        </w:rPr>
        <w:t>Abejorro</w:t>
      </w:r>
    </w:p>
    <w:p w14:paraId="486FD55C" w14:textId="77777777" w:rsidR="00CD41A2" w:rsidRDefault="00CD41A2"/>
    <w:p w14:paraId="055911AD" w14:textId="77777777" w:rsidR="00CD41A2" w:rsidRDefault="00CD41A2"/>
    <w:p w14:paraId="4507D8DD" w14:textId="6AC923F5" w:rsidR="00CD41A2" w:rsidRDefault="00CD41A2"/>
    <w:p w14:paraId="75995963" w14:textId="0302A871" w:rsidR="00EF42ED" w:rsidRDefault="00EF42ED">
      <w:pPr>
        <w:rPr>
          <w:b/>
        </w:rPr>
      </w:pPr>
    </w:p>
    <w:p w14:paraId="236C49CF" w14:textId="77777777" w:rsidR="005C7E99" w:rsidRDefault="005C7E99">
      <w:pPr>
        <w:rPr>
          <w:b/>
        </w:rPr>
      </w:pPr>
    </w:p>
    <w:p w14:paraId="0C58538F" w14:textId="77777777" w:rsidR="005C7E99" w:rsidRDefault="005C7E99">
      <w:pPr>
        <w:rPr>
          <w:b/>
        </w:rPr>
      </w:pPr>
    </w:p>
    <w:p w14:paraId="338A41C2" w14:textId="77777777" w:rsidR="005C7E99" w:rsidRPr="00EF42ED" w:rsidRDefault="005C7E99">
      <w:pPr>
        <w:rPr>
          <w:b/>
        </w:rPr>
      </w:pPr>
    </w:p>
    <w:p w14:paraId="17072540" w14:textId="5D32DF04" w:rsidR="00EF42ED" w:rsidRDefault="00EF42ED"/>
    <w:p w14:paraId="082CCC83" w14:textId="7816AC13" w:rsidR="00EF42ED" w:rsidRDefault="00EF42ED"/>
    <w:p w14:paraId="39AE8346" w14:textId="7DE6F608" w:rsidR="00EF42ED" w:rsidRDefault="00EF42ED"/>
    <w:p w14:paraId="76EEEB6B" w14:textId="60AD0CD2" w:rsidR="00EF42ED" w:rsidRDefault="00EF42ED"/>
    <w:p w14:paraId="46CA63A7" w14:textId="4A3347A6" w:rsidR="00EF42ED" w:rsidRDefault="00EF42ED"/>
    <w:p w14:paraId="61423A63" w14:textId="77777777" w:rsidR="00652327" w:rsidRDefault="00652327"/>
    <w:p w14:paraId="591766E8" w14:textId="3799C6DC" w:rsidR="00CD41A2" w:rsidRDefault="0057636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89B75" wp14:editId="4EC2B88D">
                <wp:simplePos x="0" y="0"/>
                <wp:positionH relativeFrom="column">
                  <wp:posOffset>4512945</wp:posOffset>
                </wp:positionH>
                <wp:positionV relativeFrom="paragraph">
                  <wp:posOffset>136525</wp:posOffset>
                </wp:positionV>
                <wp:extent cx="2171700" cy="3200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6F41F" w14:textId="77777777" w:rsidR="00C45B4A" w:rsidRPr="000732ED" w:rsidRDefault="00C45B4A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611E73" w14:textId="77777777" w:rsidR="00C45B4A" w:rsidRPr="000732ED" w:rsidRDefault="00C45B4A" w:rsidP="00F912E9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7885BB" w14:textId="3F20BACF" w:rsidR="008F01FD" w:rsidRPr="008F01FD" w:rsidRDefault="008F01FD" w:rsidP="008F01F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F01FD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Esta foto ilustra las diferencias entre la abeja carpintera y un abejorro. La abeja carpintera es un "camión </w:t>
                            </w:r>
                            <w:proofErr w:type="spellStart"/>
                            <w:r w:rsidRPr="008F01FD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mack</w:t>
                            </w:r>
                            <w:proofErr w:type="spellEnd"/>
                            <w:r w:rsidRPr="008F01FD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", mientras que el abejorro es más una "camioneta".</w:t>
                            </w:r>
                          </w:p>
                          <w:p w14:paraId="7DD9F65E" w14:textId="6DAF2861" w:rsidR="00C45B4A" w:rsidRPr="000732ED" w:rsidRDefault="00C45B4A" w:rsidP="000732ED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9B75" id="Text Box 12" o:spid="_x0000_s1028" type="#_x0000_t202" style="position:absolute;margin-left:355.35pt;margin-top:10.75pt;width:171pt;height:2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" filled="f" stroked="f">
                <v:textbox>
                  <w:txbxContent>
                    <w:p w14:paraId="6B16F41F" w14:textId="77777777" w:rsidR="00C45B4A" w:rsidRPr="000732ED" w:rsidRDefault="00C45B4A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611E73" w14:textId="77777777" w:rsidR="00C45B4A" w:rsidRPr="000732ED" w:rsidRDefault="00C45B4A" w:rsidP="00F912E9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F7885BB" w14:textId="3F20BACF" w:rsidR="008F01FD" w:rsidRPr="008F01FD" w:rsidRDefault="008F01FD" w:rsidP="008F01F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F01FD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Esta foto ilustra las diferencias entre la abeja carpintera y un abejorro. La abeja carpintera es un "camión </w:t>
                      </w:r>
                      <w:proofErr w:type="spellStart"/>
                      <w:r w:rsidRPr="008F01FD">
                        <w:rPr>
                          <w:b/>
                          <w:sz w:val="28"/>
                          <w:szCs w:val="28"/>
                          <w:lang w:val="es-ES"/>
                        </w:rPr>
                        <w:t>mack</w:t>
                      </w:r>
                      <w:proofErr w:type="spellEnd"/>
                      <w:r w:rsidRPr="008F01FD">
                        <w:rPr>
                          <w:b/>
                          <w:sz w:val="28"/>
                          <w:szCs w:val="28"/>
                          <w:lang w:val="es-ES"/>
                        </w:rPr>
                        <w:t>", mientras que el abejorro es más una "camioneta".</w:t>
                      </w:r>
                    </w:p>
                    <w:p w14:paraId="7DD9F65E" w14:textId="6DAF2861" w:rsidR="00C45B4A" w:rsidRPr="000732ED" w:rsidRDefault="00C45B4A" w:rsidP="000732ED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3E2F">
        <w:rPr>
          <w:b/>
        </w:rPr>
        <w:t>Abejorro</w:t>
      </w:r>
      <w:r w:rsidR="005C7E99" w:rsidRPr="005C7E99">
        <w:rPr>
          <w:b/>
        </w:rPr>
        <w:t xml:space="preserve"> – Abdomen</w:t>
      </w:r>
      <w:r w:rsidR="00203E2F">
        <w:rPr>
          <w:b/>
        </w:rPr>
        <w:t xml:space="preserve"> con muchos bellos</w:t>
      </w:r>
    </w:p>
    <w:p w14:paraId="51C28BE7" w14:textId="77777777" w:rsidR="00652327" w:rsidRPr="005C7E99" w:rsidRDefault="00652327">
      <w:pPr>
        <w:rPr>
          <w:b/>
        </w:rPr>
      </w:pPr>
    </w:p>
    <w:p w14:paraId="71D3BD34" w14:textId="06BFF4F1" w:rsidR="00080AC1" w:rsidRDefault="005C7E99">
      <w:r>
        <w:rPr>
          <w:noProof/>
        </w:rPr>
        <w:drawing>
          <wp:anchor distT="0" distB="0" distL="114300" distR="114300" simplePos="0" relativeHeight="251685888" behindDoc="0" locked="0" layoutInCell="1" allowOverlap="1" wp14:anchorId="13224A5F" wp14:editId="690C2CE7">
            <wp:simplePos x="0" y="0"/>
            <wp:positionH relativeFrom="column">
              <wp:posOffset>-62230</wp:posOffset>
            </wp:positionH>
            <wp:positionV relativeFrom="paragraph">
              <wp:posOffset>61595</wp:posOffset>
            </wp:positionV>
            <wp:extent cx="3315335" cy="2870200"/>
            <wp:effectExtent l="0" t="0" r="12065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p Bee and bum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E5572" w14:textId="7A9EF344" w:rsidR="00080AC1" w:rsidRDefault="00080AC1"/>
    <w:p w14:paraId="37F0E36F" w14:textId="5F3B9EF5" w:rsidR="00CD41A2" w:rsidRDefault="00CD41A2"/>
    <w:p w14:paraId="112FD93B" w14:textId="77777777" w:rsidR="00080AC1" w:rsidRDefault="00080AC1"/>
    <w:p w14:paraId="6EF73972" w14:textId="77777777" w:rsidR="00EF42ED" w:rsidRDefault="00EF42ED"/>
    <w:p w14:paraId="1D63C4A0" w14:textId="77777777" w:rsidR="00EF42ED" w:rsidRDefault="00EF42ED"/>
    <w:p w14:paraId="177AEB7E" w14:textId="77777777" w:rsidR="00EF42ED" w:rsidRDefault="00EF42ED"/>
    <w:p w14:paraId="61A9118B" w14:textId="00442EBE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08C022" wp14:editId="652FFF48">
                <wp:simplePos x="0" y="0"/>
                <wp:positionH relativeFrom="column">
                  <wp:posOffset>394970</wp:posOffset>
                </wp:positionH>
                <wp:positionV relativeFrom="paragraph">
                  <wp:posOffset>151765</wp:posOffset>
                </wp:positionV>
                <wp:extent cx="800100" cy="1371600"/>
                <wp:effectExtent l="0" t="50800" r="63500" b="25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74D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1.1pt;margin-top:11.95pt;width:63pt;height:10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" strokecolor="red" strokeweight="2pt">
                <v:stroke endarrow="block"/>
              </v:shape>
            </w:pict>
          </mc:Fallback>
        </mc:AlternateContent>
      </w:r>
    </w:p>
    <w:p w14:paraId="2E12FA5B" w14:textId="30AD37D8" w:rsidR="00EF42ED" w:rsidRDefault="00EF42ED"/>
    <w:p w14:paraId="291B4E60" w14:textId="37DF7489" w:rsidR="00EF42ED" w:rsidRDefault="00EF42ED"/>
    <w:p w14:paraId="179A8022" w14:textId="4682A1CF" w:rsidR="00EF42ED" w:rsidRDefault="00EF42ED"/>
    <w:p w14:paraId="1D32683A" w14:textId="2DE1B4BD" w:rsidR="00EF42ED" w:rsidRDefault="005C7E9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CA060" wp14:editId="6CA60EFF">
                <wp:simplePos x="0" y="0"/>
                <wp:positionH relativeFrom="column">
                  <wp:posOffset>1652270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50800" r="63500" b="381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C845F" id="Straight Arrow Connector 36" o:spid="_x0000_s1026" type="#_x0000_t32" style="position:absolute;margin-left:130.1pt;margin-top:7.95pt;width:45pt;height:27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" strokecolor="red" strokeweight="2pt">
                <v:stroke endarrow="block"/>
              </v:shape>
            </w:pict>
          </mc:Fallback>
        </mc:AlternateContent>
      </w:r>
    </w:p>
    <w:p w14:paraId="31D544AD" w14:textId="713F8BC3" w:rsidR="00EF42ED" w:rsidRDefault="00EF42ED"/>
    <w:p w14:paraId="5DB85EE3" w14:textId="77777777" w:rsidR="00EF42ED" w:rsidRDefault="00EF42ED"/>
    <w:p w14:paraId="051D1398" w14:textId="10F19407" w:rsidR="00EF42ED" w:rsidRDefault="00EF42ED"/>
    <w:p w14:paraId="47855BA0" w14:textId="439611D1" w:rsidR="00EF42ED" w:rsidRDefault="00EF42ED"/>
    <w:p w14:paraId="436AD937" w14:textId="3FE20EEB" w:rsidR="005C7E99" w:rsidRPr="00C45B4A" w:rsidRDefault="008F01FD" w:rsidP="005C7E99">
      <w:pPr>
        <w:rPr>
          <w:b/>
        </w:rPr>
      </w:pPr>
      <w:r>
        <w:rPr>
          <w:b/>
        </w:rPr>
        <w:t>Abeja Carpintera</w:t>
      </w:r>
      <w:r w:rsidR="005C7E99" w:rsidRPr="00C45B4A">
        <w:rPr>
          <w:b/>
        </w:rPr>
        <w:t xml:space="preserve"> </w:t>
      </w:r>
      <w:r>
        <w:rPr>
          <w:b/>
        </w:rPr>
        <w:t xml:space="preserve">y un abejorro </w:t>
      </w:r>
    </w:p>
    <w:p w14:paraId="751BE373" w14:textId="459F6A1F" w:rsidR="005C7E99" w:rsidRPr="00C45B4A" w:rsidRDefault="005C7E99" w:rsidP="005C7E99">
      <w:pPr>
        <w:rPr>
          <w:i/>
        </w:rPr>
      </w:pPr>
      <w:proofErr w:type="spellStart"/>
      <w:r w:rsidRPr="00C45B4A">
        <w:rPr>
          <w:i/>
        </w:rPr>
        <w:t>Photo</w:t>
      </w:r>
      <w:proofErr w:type="spellEnd"/>
      <w:r w:rsidRPr="00C45B4A">
        <w:rPr>
          <w:i/>
        </w:rPr>
        <w:t xml:space="preserve"> </w:t>
      </w:r>
      <w:proofErr w:type="spellStart"/>
      <w:r w:rsidRPr="00C45B4A">
        <w:rPr>
          <w:i/>
        </w:rPr>
        <w:t>credit</w:t>
      </w:r>
      <w:proofErr w:type="spellEnd"/>
      <w:r w:rsidRPr="00C45B4A">
        <w:rPr>
          <w:i/>
        </w:rPr>
        <w:t xml:space="preserve">:  Bodie </w:t>
      </w:r>
      <w:proofErr w:type="spellStart"/>
      <w:r w:rsidRPr="00C45B4A">
        <w:rPr>
          <w:i/>
        </w:rPr>
        <w:t>Pennisi</w:t>
      </w:r>
      <w:proofErr w:type="spellEnd"/>
      <w:r w:rsidRPr="00C45B4A">
        <w:rPr>
          <w:i/>
        </w:rPr>
        <w:t xml:space="preserve">, UGA </w:t>
      </w:r>
      <w:proofErr w:type="spellStart"/>
      <w:r w:rsidRPr="00C45B4A">
        <w:rPr>
          <w:i/>
        </w:rPr>
        <w:t>Extension</w:t>
      </w:r>
      <w:proofErr w:type="spellEnd"/>
    </w:p>
    <w:p w14:paraId="49F1B620" w14:textId="77777777" w:rsidR="005C7E99" w:rsidRDefault="005C7E99" w:rsidP="005C7E99"/>
    <w:p w14:paraId="73AD653A" w14:textId="77777777" w:rsidR="00080AC1" w:rsidRDefault="00080AC1"/>
    <w:p w14:paraId="5E115622" w14:textId="77777777" w:rsidR="00C45B4A" w:rsidRDefault="00C45B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6B322" wp14:editId="1FB2DD05">
                <wp:simplePos x="0" y="0"/>
                <wp:positionH relativeFrom="column">
                  <wp:posOffset>4166235</wp:posOffset>
                </wp:positionH>
                <wp:positionV relativeFrom="paragraph">
                  <wp:posOffset>125730</wp:posOffset>
                </wp:positionV>
                <wp:extent cx="2629535" cy="2745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FCD95" w14:textId="13898864" w:rsidR="00C45B4A" w:rsidRPr="000732ED" w:rsidRDefault="004B3AE0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Abeja 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Melífera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5EA77D" w14:textId="17E16505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(12 – 15 </w:t>
                            </w:r>
                            <w:r w:rsidR="00D55AA8"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ilímetros</w:t>
                            </w:r>
                            <w:r w:rsidR="004B3AE0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4B3AE0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564C68DC" w14:textId="38084403" w:rsidR="00C45B4A" w:rsidRPr="004B3AE0" w:rsidRDefault="004B3AE0" w:rsidP="004B3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4B3AE0">
                              <w:rPr>
                                <w:sz w:val="28"/>
                                <w:szCs w:val="28"/>
                                <w:lang w:val="es-ES"/>
                              </w:rPr>
                              <w:t>Rayas marrones o negras en el cuerpo</w:t>
                            </w:r>
                          </w:p>
                          <w:p w14:paraId="2A205369" w14:textId="222FCEE7" w:rsidR="004B3AE0" w:rsidRPr="004B3AE0" w:rsidRDefault="004B3AE0" w:rsidP="004B3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 w:rsidRPr="004B3AE0">
                              <w:rPr>
                                <w:sz w:val="28"/>
                                <w:szCs w:val="28"/>
                                <w:lang w:val="es-ES"/>
                              </w:rPr>
                              <w:t>El cabello castaño dorado cubre el abdomen</w:t>
                            </w:r>
                          </w:p>
                          <w:p w14:paraId="4C5FA2E7" w14:textId="352CB8CA" w:rsidR="00C45B4A" w:rsidRPr="004B3AE0" w:rsidRDefault="00C45B4A" w:rsidP="004B3AE0">
                            <w:pPr>
                              <w:pBdr>
                                <w:between w:val="single" w:sz="12" w:space="1" w:color="auto"/>
                              </w:pBd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F94FBD" w14:textId="77777777" w:rsidR="00C45B4A" w:rsidRPr="000732ED" w:rsidRDefault="00C45B4A" w:rsidP="00C45B4A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B322" id="Text Box 14" o:spid="_x0000_s1029" type="#_x0000_t202" style="position:absolute;margin-left:328.05pt;margin-top:9.9pt;width:207.05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" filled="f" stroked="f">
                <v:textbox>
                  <w:txbxContent>
                    <w:p w14:paraId="3E5FCD95" w14:textId="13898864" w:rsidR="00C45B4A" w:rsidRPr="000732ED" w:rsidRDefault="004B3AE0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Abeja 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Melífera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5EA77D" w14:textId="17E16505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 xml:space="preserve">(12 – 15 </w:t>
                      </w:r>
                      <w:r w:rsidR="00D55AA8"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ilímetros</w:t>
                      </w:r>
                      <w:r w:rsidR="004B3AE0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0732E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="004B3AE0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0732ED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564C68DC" w14:textId="38084403" w:rsidR="00C45B4A" w:rsidRPr="004B3AE0" w:rsidRDefault="004B3AE0" w:rsidP="004B3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4B3AE0">
                        <w:rPr>
                          <w:sz w:val="28"/>
                          <w:szCs w:val="28"/>
                          <w:lang w:val="es-ES"/>
                        </w:rPr>
                        <w:t>Rayas marrones o negras en el cuerpo</w:t>
                      </w:r>
                    </w:p>
                    <w:p w14:paraId="2A205369" w14:textId="222FCEE7" w:rsidR="004B3AE0" w:rsidRPr="004B3AE0" w:rsidRDefault="004B3AE0" w:rsidP="004B3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 w:rsidRPr="004B3AE0">
                        <w:rPr>
                          <w:sz w:val="28"/>
                          <w:szCs w:val="28"/>
                          <w:lang w:val="es-ES"/>
                        </w:rPr>
                        <w:t>El cabello castaño dorado cubre el abdomen</w:t>
                      </w:r>
                    </w:p>
                    <w:p w14:paraId="4C5FA2E7" w14:textId="352CB8CA" w:rsidR="00C45B4A" w:rsidRPr="004B3AE0" w:rsidRDefault="00C45B4A" w:rsidP="004B3AE0">
                      <w:pPr>
                        <w:pBdr>
                          <w:between w:val="single" w:sz="12" w:space="1" w:color="auto"/>
                        </w:pBd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0BF94FBD" w14:textId="77777777" w:rsidR="00C45B4A" w:rsidRPr="000732ED" w:rsidRDefault="00C45B4A" w:rsidP="00C45B4A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5CF1A" wp14:editId="4476DA75">
            <wp:extent cx="3709035" cy="2781776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ney Bee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11" cy="27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3E20" w14:textId="7000A9A4" w:rsidR="00C45B4A" w:rsidRPr="00080AC1" w:rsidRDefault="004B3AE0">
      <w:pPr>
        <w:rPr>
          <w:b/>
        </w:rPr>
      </w:pPr>
      <w:r>
        <w:rPr>
          <w:b/>
        </w:rPr>
        <w:t xml:space="preserve">Abeja </w:t>
      </w:r>
      <w:r w:rsidR="00D55AA8">
        <w:rPr>
          <w:b/>
        </w:rPr>
        <w:t>Melífera</w:t>
      </w:r>
      <w:r>
        <w:rPr>
          <w:b/>
        </w:rPr>
        <w:t xml:space="preserve"> </w:t>
      </w:r>
    </w:p>
    <w:p w14:paraId="7F20B834" w14:textId="77777777" w:rsidR="00C45B4A" w:rsidRDefault="00C45B4A"/>
    <w:p w14:paraId="254794DC" w14:textId="77777777" w:rsidR="00C45B4A" w:rsidRDefault="00C45B4A"/>
    <w:p w14:paraId="46267A0A" w14:textId="77777777" w:rsidR="00BD7C6F" w:rsidRDefault="00BD7C6F">
      <w:pPr>
        <w:pStyle w:val="Heading2"/>
      </w:pPr>
    </w:p>
    <w:p w14:paraId="4D249B5D" w14:textId="16777D95" w:rsidR="00080AC1" w:rsidRDefault="00B2383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197388" wp14:editId="1B7F7AC7">
                <wp:simplePos x="0" y="0"/>
                <wp:positionH relativeFrom="column">
                  <wp:posOffset>1309370</wp:posOffset>
                </wp:positionH>
                <wp:positionV relativeFrom="paragraph">
                  <wp:posOffset>1384300</wp:posOffset>
                </wp:positionV>
                <wp:extent cx="571500" cy="1485900"/>
                <wp:effectExtent l="0" t="50800" r="8890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A6EE0" id="Straight Arrow Connector 38" o:spid="_x0000_s1026" type="#_x0000_t32" style="position:absolute;margin-left:103.1pt;margin-top:109pt;width:45pt;height:11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" strokecolor="red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CB385" wp14:editId="1CA2E8AE">
                <wp:simplePos x="0" y="0"/>
                <wp:positionH relativeFrom="column">
                  <wp:posOffset>280035</wp:posOffset>
                </wp:positionH>
                <wp:positionV relativeFrom="paragraph">
                  <wp:posOffset>1953260</wp:posOffset>
                </wp:positionV>
                <wp:extent cx="800100" cy="914400"/>
                <wp:effectExtent l="0" t="50800" r="63500" b="25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E481C" id="Straight Arrow Connector 37" o:spid="_x0000_s1026" type="#_x0000_t32" style="position:absolute;margin-left:22.05pt;margin-top:153.8pt;width:63pt;height:1in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" strokecolor="red" strokeweight="2pt">
                <v:stroke endarrow="block"/>
              </v:shape>
            </w:pict>
          </mc:Fallback>
        </mc:AlternateContent>
      </w:r>
      <w:r w:rsidR="00080A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79552" wp14:editId="524F874F">
                <wp:simplePos x="0" y="0"/>
                <wp:positionH relativeFrom="column">
                  <wp:posOffset>4395470</wp:posOffset>
                </wp:positionH>
                <wp:positionV relativeFrom="paragraph">
                  <wp:posOffset>469900</wp:posOffset>
                </wp:positionV>
                <wp:extent cx="2057400" cy="1828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26430" w14:textId="13D8E9F2" w:rsidR="00C05876" w:rsidRPr="00C05876" w:rsidRDefault="00C05876" w:rsidP="00C05876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5876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Esta foto muestra una abeja melífera y un abejorro juntos. Los dos son fácilmente distinguibles.</w:t>
                            </w:r>
                          </w:p>
                          <w:p w14:paraId="7642CD25" w14:textId="7D4A4858" w:rsidR="00080AC1" w:rsidRPr="00B23833" w:rsidRDefault="00080AC1" w:rsidP="00F912E9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C4EF10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1424EF" w14:textId="77777777" w:rsidR="00080AC1" w:rsidRPr="000732ED" w:rsidRDefault="00080AC1" w:rsidP="00F912E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79552" id="Text Box 16" o:spid="_x0000_s1030" type="#_x0000_t202" style="position:absolute;margin-left:346.1pt;margin-top:37pt;width:162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" filled="f" stroked="f">
                <v:textbox>
                  <w:txbxContent>
                    <w:p w14:paraId="38826430" w14:textId="13D8E9F2" w:rsidR="00C05876" w:rsidRPr="00C05876" w:rsidRDefault="00C05876" w:rsidP="00C05876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05876">
                        <w:rPr>
                          <w:b/>
                          <w:sz w:val="28"/>
                          <w:szCs w:val="28"/>
                          <w:lang w:val="es-ES"/>
                        </w:rPr>
                        <w:t>Esta foto muestra una abeja melífera y un abejorro juntos. Los dos son fácilmente distinguibles.</w:t>
                      </w:r>
                    </w:p>
                    <w:p w14:paraId="7642CD25" w14:textId="7D4A4858" w:rsidR="00080AC1" w:rsidRPr="00B23833" w:rsidRDefault="00080AC1" w:rsidP="00F912E9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BC4EF10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4D1424EF" w14:textId="77777777" w:rsidR="00080AC1" w:rsidRPr="000732ED" w:rsidRDefault="00080AC1" w:rsidP="00F912E9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0AC1">
        <w:rPr>
          <w:noProof/>
        </w:rPr>
        <w:drawing>
          <wp:inline distT="0" distB="0" distL="0" distR="0" wp14:anchorId="1F285E8C" wp14:editId="6ABFF3F4">
            <wp:extent cx="3823335" cy="2871055"/>
            <wp:effectExtent l="0" t="0" r="1206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neybee and Bumblebe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589" cy="2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0E70" w14:textId="0D7A3E99" w:rsidR="00BD7C6F" w:rsidRPr="00080AC1" w:rsidRDefault="00C05876">
      <w:pPr>
        <w:rPr>
          <w:b/>
        </w:rPr>
      </w:pPr>
      <w:r>
        <w:rPr>
          <w:b/>
        </w:rPr>
        <w:t>Abejorro</w:t>
      </w:r>
      <w:r w:rsidR="00080AC1" w:rsidRPr="00080AC1">
        <w:rPr>
          <w:b/>
        </w:rPr>
        <w:t xml:space="preserve"> </w:t>
      </w:r>
      <w:r>
        <w:rPr>
          <w:b/>
        </w:rPr>
        <w:t xml:space="preserve">y una abeja </w:t>
      </w:r>
      <w:r w:rsidR="00D55AA8">
        <w:rPr>
          <w:b/>
        </w:rPr>
        <w:t>melífera</w:t>
      </w:r>
      <w:r>
        <w:rPr>
          <w:b/>
        </w:rPr>
        <w:t xml:space="preserve"> </w:t>
      </w:r>
    </w:p>
    <w:p w14:paraId="295B9563" w14:textId="77777777" w:rsidR="00080AC1" w:rsidRDefault="00080AC1"/>
    <w:p w14:paraId="397EC15F" w14:textId="77777777" w:rsidR="00080AC1" w:rsidRDefault="00080AC1"/>
    <w:p w14:paraId="434013BA" w14:textId="77777777" w:rsidR="00EF42ED" w:rsidRDefault="00EF42ED"/>
    <w:p w14:paraId="0C4199AB" w14:textId="77777777" w:rsidR="00EF42ED" w:rsidRDefault="00EF42ED"/>
    <w:p w14:paraId="4BB0F975" w14:textId="77777777" w:rsidR="00EF42ED" w:rsidRDefault="00EF42ED"/>
    <w:p w14:paraId="5F5ECA27" w14:textId="77777777" w:rsidR="00EF42ED" w:rsidRDefault="00EF42ED"/>
    <w:p w14:paraId="527E3367" w14:textId="77777777" w:rsidR="00EF42ED" w:rsidRDefault="00EF42ED"/>
    <w:p w14:paraId="4E86CC36" w14:textId="77777777" w:rsidR="00EF42ED" w:rsidRDefault="00EF42ED"/>
    <w:p w14:paraId="24550CA2" w14:textId="77777777" w:rsidR="00EF42ED" w:rsidRDefault="00EF42ED"/>
    <w:p w14:paraId="1A6ADCE7" w14:textId="77777777" w:rsidR="00EF42ED" w:rsidRDefault="00EF42ED"/>
    <w:p w14:paraId="10A94A49" w14:textId="5C39471E" w:rsidR="00EF42ED" w:rsidRDefault="00631D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EC256" wp14:editId="6D56775F">
                <wp:simplePos x="0" y="0"/>
                <wp:positionH relativeFrom="column">
                  <wp:posOffset>4165600</wp:posOffset>
                </wp:positionH>
                <wp:positionV relativeFrom="paragraph">
                  <wp:posOffset>203200</wp:posOffset>
                </wp:positionV>
                <wp:extent cx="2514600" cy="46888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68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54A2F" w14:textId="5B087531" w:rsidR="00080AC1" w:rsidRPr="000732ED" w:rsidRDefault="0057021A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Abejas </w:t>
                            </w:r>
                            <w:r w:rsidR="00D55AA8">
                              <w:rPr>
                                <w:b/>
                                <w:sz w:val="28"/>
                                <w:szCs w:val="28"/>
                              </w:rPr>
                              <w:t>Pequeñas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CBEC3A" w14:textId="5BA3C432" w:rsidR="00080AC1" w:rsidRPr="000732ED" w:rsidRDefault="00186818" w:rsidP="00080AC1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57021A">
                              <w:rPr>
                                <w:b/>
                                <w:sz w:val="28"/>
                                <w:szCs w:val="28"/>
                              </w:rPr>
                              <w:t>Cualquier abeja mas pequeña que las abejas melíferas</w:t>
                            </w:r>
                            <w:r w:rsidR="00080AC1" w:rsidRPr="000732ED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3415A06" w14:textId="6F9C278E" w:rsidR="00080AC1" w:rsidRPr="009756AA" w:rsidRDefault="0057021A" w:rsidP="009756A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Incluya</w:t>
                            </w:r>
                            <w:r w:rsidR="00080AC1" w:rsidRPr="000732ED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D275D0A" w14:textId="500EE727" w:rsidR="00080AC1" w:rsidRPr="000732ED" w:rsidRDefault="0057021A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Abejas corta hojas </w:t>
                            </w:r>
                          </w:p>
                          <w:p w14:paraId="7A291FB2" w14:textId="55F428A5" w:rsidR="00080AC1" w:rsidRPr="000732ED" w:rsidRDefault="0057021A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Abejas sudadoras </w:t>
                            </w:r>
                          </w:p>
                          <w:p w14:paraId="16B1F26B" w14:textId="4FF79A17" w:rsidR="00080AC1" w:rsidRDefault="0057021A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 Otras </w:t>
                            </w:r>
                          </w:p>
                          <w:p w14:paraId="4B70C953" w14:textId="721E13A9" w:rsidR="00631DDF" w:rsidRPr="000732ED" w:rsidRDefault="00631DDF" w:rsidP="00080A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Note:  </w:t>
                            </w:r>
                            <w:r w:rsidR="0057021A" w:rsidRPr="0057021A">
                              <w:rPr>
                                <w:sz w:val="28"/>
                                <w:szCs w:val="28"/>
                              </w:rPr>
                              <w:t>Esté atento al brillo metálico de las abejas del sudor de la familia</w:t>
                            </w:r>
                            <w:r w:rsidR="0057021A" w:rsidRPr="00AD67B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7021A" w:rsidRPr="00AD67B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Halictidae</w:t>
                            </w:r>
                            <w:proofErr w:type="spellEnd"/>
                            <w:r w:rsidR="0057021A" w:rsidRPr="00AD67B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57021A" w:rsidRPr="0057021A">
                              <w:rPr>
                                <w:sz w:val="28"/>
                                <w:szCs w:val="28"/>
                              </w:rPr>
                              <w:t>Aunque estas abejas pueden ser pequeñas, el color metálico es fácil de detectar cuando el sol brilla sobre ellas.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EC256" id="Text Box 18" o:spid="_x0000_s1031" type="#_x0000_t202" style="position:absolute;margin-left:328pt;margin-top:16pt;width:198pt;height:369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" filled="f" stroked="f">
                <v:textbox>
                  <w:txbxContent>
                    <w:p w14:paraId="75154A2F" w14:textId="5B087531" w:rsidR="00080AC1" w:rsidRPr="000732ED" w:rsidRDefault="0057021A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Abejas </w:t>
                      </w:r>
                      <w:r w:rsidR="00D55AA8">
                        <w:rPr>
                          <w:b/>
                          <w:sz w:val="28"/>
                          <w:szCs w:val="28"/>
                        </w:rPr>
                        <w:t>Pequeñas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CBEC3A" w14:textId="5BA3C432" w:rsidR="00080AC1" w:rsidRPr="000732ED" w:rsidRDefault="00186818" w:rsidP="00080AC1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</w:t>
                      </w:r>
                      <w:r w:rsidR="0057021A">
                        <w:rPr>
                          <w:b/>
                          <w:sz w:val="28"/>
                          <w:szCs w:val="28"/>
                        </w:rPr>
                        <w:t>Cualquier abeja mas pequeña que las abejas melíferas</w:t>
                      </w:r>
                      <w:r w:rsidR="00080AC1" w:rsidRPr="000732ED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13415A06" w14:textId="6F9C278E" w:rsidR="00080AC1" w:rsidRPr="009756AA" w:rsidRDefault="0057021A" w:rsidP="009756A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Incluya</w:t>
                      </w:r>
                      <w:r w:rsidR="00080AC1" w:rsidRPr="000732ED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4D275D0A" w14:textId="500EE727" w:rsidR="00080AC1" w:rsidRPr="000732ED" w:rsidRDefault="0057021A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Abejas corta hojas </w:t>
                      </w:r>
                    </w:p>
                    <w:p w14:paraId="7A291FB2" w14:textId="55F428A5" w:rsidR="00080AC1" w:rsidRPr="000732ED" w:rsidRDefault="0057021A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Abejas sudadoras </w:t>
                      </w:r>
                    </w:p>
                    <w:p w14:paraId="16B1F26B" w14:textId="4FF79A17" w:rsidR="00080AC1" w:rsidRDefault="0057021A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 Otras </w:t>
                      </w:r>
                    </w:p>
                    <w:p w14:paraId="4B70C953" w14:textId="721E13A9" w:rsidR="00631DDF" w:rsidRPr="000732ED" w:rsidRDefault="00631DDF" w:rsidP="00080A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Note:  </w:t>
                      </w:r>
                      <w:r w:rsidR="0057021A" w:rsidRPr="0057021A">
                        <w:rPr>
                          <w:sz w:val="28"/>
                          <w:szCs w:val="28"/>
                        </w:rPr>
                        <w:t>Esté atento al brillo metálico de las abejas del sudor de la familia</w:t>
                      </w:r>
                      <w:r w:rsidR="0057021A" w:rsidRPr="00AD67BA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7021A" w:rsidRPr="00AD67BA">
                        <w:rPr>
                          <w:i/>
                          <w:iCs/>
                          <w:sz w:val="28"/>
                          <w:szCs w:val="28"/>
                        </w:rPr>
                        <w:t>Halictidae</w:t>
                      </w:r>
                      <w:proofErr w:type="spellEnd"/>
                      <w:r w:rsidR="0057021A" w:rsidRPr="00AD67BA">
                        <w:rPr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="0057021A" w:rsidRPr="0057021A">
                        <w:rPr>
                          <w:sz w:val="28"/>
                          <w:szCs w:val="28"/>
                        </w:rPr>
                        <w:t>Aunque estas abejas pueden ser pequeñas, el color metálico es fácil de detectar cuando el sol brilla sobre ellas.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443" w:rsidRPr="008D3443">
        <w:rPr>
          <w:noProof/>
        </w:rPr>
        <w:t xml:space="preserve"> </w:t>
      </w:r>
      <w:r w:rsidR="008D3443" w:rsidRPr="008D3443">
        <w:rPr>
          <w:noProof/>
        </w:rPr>
        <w:drawing>
          <wp:inline distT="0" distB="0" distL="0" distR="0" wp14:anchorId="545F5D1C" wp14:editId="6983CEDD">
            <wp:extent cx="3719559" cy="5143479"/>
            <wp:effectExtent l="0" t="0" r="1905" b="635"/>
            <wp:docPr id="45" name="Picture 5" descr="A green bug on a white flow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FD3ED93-5151-C34B-AA33-A6BF2E3F0B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 descr="A green bug on a white flow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FD3ED93-5151-C34B-AA33-A6BF2E3F0BF0}"/>
                        </a:ext>
                      </a:extLst>
                    </pic:cNvPr>
                    <pic:cNvPicPr/>
                  </pic:nvPicPr>
                  <pic:blipFill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3719559" cy="51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43856" w14:textId="3C2D9161" w:rsidR="005B2461" w:rsidRPr="005B2461" w:rsidRDefault="005B2461" w:rsidP="005B2461">
      <w:pPr>
        <w:rPr>
          <w:b/>
        </w:rPr>
      </w:pPr>
      <w:r w:rsidRPr="005B2461">
        <w:rPr>
          <w:b/>
          <w:lang w:val="es-ES"/>
        </w:rPr>
        <w:t>Abeja verde metalizado</w:t>
      </w:r>
    </w:p>
    <w:p w14:paraId="01F12A32" w14:textId="7B070317" w:rsidR="00631DDF" w:rsidRDefault="0042332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5ADC2" wp14:editId="3A50DCC1">
                <wp:simplePos x="0" y="0"/>
                <wp:positionH relativeFrom="column">
                  <wp:posOffset>4624705</wp:posOffset>
                </wp:positionH>
                <wp:positionV relativeFrom="paragraph">
                  <wp:posOffset>153225</wp:posOffset>
                </wp:positionV>
                <wp:extent cx="2057400" cy="320294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79326" w14:textId="3B921309" w:rsidR="00AC6862" w:rsidRPr="00AC6862" w:rsidRDefault="00AD67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67BA">
                              <w:rPr>
                                <w:sz w:val="28"/>
                                <w:szCs w:val="28"/>
                              </w:rPr>
                              <w:t xml:space="preserve">Observe el abdomen con rayas oscuras de la abeja cortadora de hojas a continuación. Recuerde que si puede echar un vistazo a la parte inferior del abdomen, la abeja llevará el polen allí en la escopa </w:t>
                            </w:r>
                            <w:proofErr w:type="gramStart"/>
                            <w:r w:rsidRPr="00AD67BA">
                              <w:rPr>
                                <w:sz w:val="28"/>
                                <w:szCs w:val="28"/>
                              </w:rPr>
                              <w:t>peluda.</w:t>
                            </w:r>
                            <w:r w:rsidR="00AC6862" w:rsidRPr="00AC686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14:paraId="05178D41" w14:textId="5F4F1D4D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6862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240AA1" wp14:editId="1D375002">
                                  <wp:extent cx="1740535" cy="1161536"/>
                                  <wp:effectExtent l="0" t="0" r="12065" b="698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Megachile-texana-with-abdominal-hai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533" cy="1169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2AE82" w14:textId="42301A5E" w:rsidR="00AC6862" w:rsidRPr="00AC6862" w:rsidRDefault="00AC686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Photo</w:t>
                            </w:r>
                            <w:proofErr w:type="spellEnd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credit</w:t>
                            </w:r>
                            <w:proofErr w:type="spellEnd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:  </w:t>
                            </w:r>
                            <w:proofErr w:type="spellStart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Bees</w:t>
                            </w:r>
                            <w:proofErr w:type="spellEnd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AC6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Georgia</w:t>
                            </w:r>
                          </w:p>
                          <w:p w14:paraId="2688A19A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AC5C65" w14:textId="77777777" w:rsidR="00AC6862" w:rsidRPr="00AC6862" w:rsidRDefault="00AC68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ADC2" id="Text Box 43" o:spid="_x0000_s1032" type="#_x0000_t202" style="position:absolute;margin-left:364.15pt;margin-top:12.05pt;width:162pt;height:252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" filled="f" stroked="f">
                <v:textbox>
                  <w:txbxContent>
                    <w:p w14:paraId="10379326" w14:textId="3B921309" w:rsidR="00AC6862" w:rsidRPr="00AC6862" w:rsidRDefault="00AD67BA">
                      <w:pPr>
                        <w:rPr>
                          <w:sz w:val="28"/>
                          <w:szCs w:val="28"/>
                        </w:rPr>
                      </w:pPr>
                      <w:r w:rsidRPr="00AD67BA">
                        <w:rPr>
                          <w:sz w:val="28"/>
                          <w:szCs w:val="28"/>
                        </w:rPr>
                        <w:t xml:space="preserve">Observe el abdomen con rayas oscuras de la abeja cortadora de hojas a continuación. Recuerde que si puede echar un vistazo a la parte inferior del abdomen, la abeja llevará el polen allí en la escopa </w:t>
                      </w:r>
                      <w:proofErr w:type="gramStart"/>
                      <w:r w:rsidRPr="00AD67BA">
                        <w:rPr>
                          <w:sz w:val="28"/>
                          <w:szCs w:val="28"/>
                        </w:rPr>
                        <w:t>peluda.</w:t>
                      </w:r>
                      <w:r w:rsidR="00AC6862" w:rsidRPr="00AC6862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14:paraId="05178D41" w14:textId="5F4F1D4D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  <w:r w:rsidRPr="00AC6862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240AA1" wp14:editId="1D375002">
                            <wp:extent cx="1740535" cy="1161536"/>
                            <wp:effectExtent l="0" t="0" r="12065" b="698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Megachile-texana-with-abdominal-hair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533" cy="1169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2AE82" w14:textId="42301A5E" w:rsidR="00AC6862" w:rsidRPr="00AC6862" w:rsidRDefault="00AC686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AC6862">
                        <w:rPr>
                          <w:i/>
                          <w:sz w:val="28"/>
                          <w:szCs w:val="28"/>
                        </w:rPr>
                        <w:t>Photo</w:t>
                      </w:r>
                      <w:proofErr w:type="spellEnd"/>
                      <w:r w:rsidRPr="00AC6862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C6862">
                        <w:rPr>
                          <w:i/>
                          <w:sz w:val="28"/>
                          <w:szCs w:val="28"/>
                        </w:rPr>
                        <w:t>credit</w:t>
                      </w:r>
                      <w:proofErr w:type="spellEnd"/>
                      <w:r w:rsidRPr="00AC6862">
                        <w:rPr>
                          <w:i/>
                          <w:sz w:val="28"/>
                          <w:szCs w:val="28"/>
                        </w:rPr>
                        <w:t xml:space="preserve">:  </w:t>
                      </w:r>
                      <w:proofErr w:type="spellStart"/>
                      <w:r w:rsidRPr="00AC6862">
                        <w:rPr>
                          <w:i/>
                          <w:sz w:val="28"/>
                          <w:szCs w:val="28"/>
                        </w:rPr>
                        <w:t>Bees</w:t>
                      </w:r>
                      <w:proofErr w:type="spellEnd"/>
                      <w:r w:rsidRPr="00AC6862">
                        <w:rPr>
                          <w:i/>
                          <w:sz w:val="28"/>
                          <w:szCs w:val="28"/>
                        </w:rPr>
                        <w:t xml:space="preserve"> of Georgia</w:t>
                      </w:r>
                    </w:p>
                    <w:p w14:paraId="2688A19A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AC5C65" w14:textId="77777777" w:rsidR="00AC6862" w:rsidRPr="00AC6862" w:rsidRDefault="00AC686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EC6269" w14:textId="0161C2CF" w:rsidR="00631DDF" w:rsidRDefault="00631DDF">
      <w:r w:rsidRPr="00631DDF">
        <w:rPr>
          <w:noProof/>
        </w:rPr>
        <w:drawing>
          <wp:inline distT="0" distB="0" distL="0" distR="0" wp14:anchorId="2418C4EA" wp14:editId="757D2696">
            <wp:extent cx="3137535" cy="2622747"/>
            <wp:effectExtent l="0" t="0" r="12065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0" cy="262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809FF" w14:textId="14F75221" w:rsidR="00631DDF" w:rsidRPr="00631DDF" w:rsidRDefault="00AD67BA">
      <w:pPr>
        <w:rPr>
          <w:b/>
        </w:rPr>
      </w:pPr>
      <w:r>
        <w:rPr>
          <w:b/>
        </w:rPr>
        <w:t xml:space="preserve">Abeja Corta Hojas </w:t>
      </w:r>
    </w:p>
    <w:p w14:paraId="3BF460CA" w14:textId="2B25FB9E" w:rsidR="00631DDF" w:rsidRPr="008D3443" w:rsidRDefault="00631DDF">
      <w:pPr>
        <w:rPr>
          <w:i/>
        </w:rPr>
      </w:pPr>
      <w:proofErr w:type="spellStart"/>
      <w:r w:rsidRPr="00631DDF">
        <w:rPr>
          <w:i/>
        </w:rPr>
        <w:t>Photo</w:t>
      </w:r>
      <w:proofErr w:type="spellEnd"/>
      <w:r w:rsidRPr="00631DDF">
        <w:rPr>
          <w:i/>
        </w:rPr>
        <w:t xml:space="preserve"> </w:t>
      </w:r>
      <w:proofErr w:type="spellStart"/>
      <w:r w:rsidRPr="00631DDF">
        <w:rPr>
          <w:i/>
        </w:rPr>
        <w:t>credit</w:t>
      </w:r>
      <w:proofErr w:type="spellEnd"/>
      <w:r w:rsidRPr="00631DDF">
        <w:rPr>
          <w:i/>
        </w:rPr>
        <w:t>:</w:t>
      </w:r>
      <w:r>
        <w:rPr>
          <w:i/>
        </w:rPr>
        <w:t xml:space="preserve"> David </w:t>
      </w:r>
      <w:proofErr w:type="spellStart"/>
      <w:r>
        <w:rPr>
          <w:i/>
        </w:rPr>
        <w:t>Cappaert</w:t>
      </w:r>
      <w:proofErr w:type="spellEnd"/>
      <w:r>
        <w:rPr>
          <w:i/>
        </w:rPr>
        <w:t>, bugwood.or</w:t>
      </w:r>
      <w:r w:rsidR="008D3443">
        <w:rPr>
          <w:i/>
        </w:rPr>
        <w:t>g</w:t>
      </w:r>
    </w:p>
    <w:p w14:paraId="29320777" w14:textId="77777777" w:rsidR="00631DDF" w:rsidRDefault="00631DDF"/>
    <w:p w14:paraId="4993871E" w14:textId="77777777" w:rsidR="00EF42ED" w:rsidRDefault="00EF42ED"/>
    <w:p w14:paraId="3BB3775F" w14:textId="458841CC" w:rsidR="00EF42ED" w:rsidRDefault="00EF42ED"/>
    <w:p w14:paraId="4ECD1B26" w14:textId="047936F8" w:rsidR="00080AC1" w:rsidRDefault="00EF42ED">
      <w:r>
        <w:rPr>
          <w:noProof/>
        </w:rPr>
        <w:drawing>
          <wp:inline distT="0" distB="0" distL="0" distR="0" wp14:anchorId="2E2A2D62" wp14:editId="2D621E5A">
            <wp:extent cx="3251835" cy="2438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fcutter Bee - small be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39" cy="24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33E" w14:textId="5E687516" w:rsidR="008D3443" w:rsidRPr="00B23833" w:rsidRDefault="00AD67BA">
      <w:pPr>
        <w:rPr>
          <w:b/>
        </w:rPr>
      </w:pPr>
      <w:r>
        <w:rPr>
          <w:b/>
        </w:rPr>
        <w:t xml:space="preserve">Abeja </w:t>
      </w:r>
      <w:r w:rsidR="00D55AA8">
        <w:rPr>
          <w:b/>
        </w:rPr>
        <w:t>pequeña</w:t>
      </w:r>
      <w:r w:rsidR="0042332D">
        <w:rPr>
          <w:b/>
        </w:rPr>
        <w:t xml:space="preserve"> </w:t>
      </w:r>
      <w:r>
        <w:rPr>
          <w:b/>
        </w:rPr>
        <w:t xml:space="preserve">una flor </w:t>
      </w:r>
      <w:r w:rsidR="0042332D">
        <w:rPr>
          <w:b/>
        </w:rPr>
        <w:t xml:space="preserve">cosmos </w:t>
      </w:r>
    </w:p>
    <w:p w14:paraId="2329B5DB" w14:textId="165B3C80" w:rsidR="00080AC1" w:rsidRDefault="00652327">
      <w:r>
        <w:rPr>
          <w:noProof/>
        </w:rPr>
        <w:drawing>
          <wp:anchor distT="0" distB="0" distL="114300" distR="114300" simplePos="0" relativeHeight="251677696" behindDoc="0" locked="0" layoutInCell="1" allowOverlap="1" wp14:anchorId="02789C3C" wp14:editId="219B05F2">
            <wp:simplePos x="0" y="0"/>
            <wp:positionH relativeFrom="column">
              <wp:posOffset>-635</wp:posOffset>
            </wp:positionH>
            <wp:positionV relativeFrom="paragraph">
              <wp:posOffset>19685</wp:posOffset>
            </wp:positionV>
            <wp:extent cx="1915160" cy="2553970"/>
            <wp:effectExtent l="0" t="0" r="2540" b="0"/>
            <wp:wrapTight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mall bee 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5ADE" w14:textId="1C7284FF" w:rsidR="00080AC1" w:rsidRPr="00B23833" w:rsidRDefault="00B23833">
      <w:pPr>
        <w:rPr>
          <w:b/>
        </w:rPr>
      </w:pPr>
      <w:r>
        <w:rPr>
          <w:b/>
        </w:rPr>
        <w:t xml:space="preserve">  </w:t>
      </w:r>
    </w:p>
    <w:p w14:paraId="2AF322F8" w14:textId="3D44A6ED" w:rsidR="00EF42ED" w:rsidRDefault="00EF42ED"/>
    <w:p w14:paraId="40A2D943" w14:textId="77777777" w:rsidR="00EF42ED" w:rsidRPr="00EF42ED" w:rsidRDefault="00EF42ED" w:rsidP="00EF42ED"/>
    <w:p w14:paraId="36F2468B" w14:textId="77777777" w:rsidR="00EF42ED" w:rsidRPr="00EF42ED" w:rsidRDefault="00EF42ED" w:rsidP="00EF42ED"/>
    <w:p w14:paraId="2F75FEEB" w14:textId="77777777" w:rsidR="00EF42ED" w:rsidRPr="00EF42ED" w:rsidRDefault="00EF42ED" w:rsidP="00EF42ED"/>
    <w:p w14:paraId="7FB74A3C" w14:textId="77777777" w:rsidR="00EF42ED" w:rsidRPr="00EF42ED" w:rsidRDefault="00EF42ED" w:rsidP="00EF42ED"/>
    <w:p w14:paraId="03E1B668" w14:textId="77777777" w:rsidR="00EF42ED" w:rsidRPr="00EF42ED" w:rsidRDefault="00EF42ED" w:rsidP="00EF42ED"/>
    <w:p w14:paraId="20FFBE32" w14:textId="77777777" w:rsidR="00EF42ED" w:rsidRPr="00EF42ED" w:rsidRDefault="00EF42ED" w:rsidP="00EF42ED"/>
    <w:p w14:paraId="6A85C3BD" w14:textId="77777777" w:rsidR="00EF42ED" w:rsidRPr="00EF42ED" w:rsidRDefault="00EF42ED" w:rsidP="00EF42ED"/>
    <w:p w14:paraId="7BB5FC53" w14:textId="77777777" w:rsidR="00EF42ED" w:rsidRPr="00EF42ED" w:rsidRDefault="00EF42ED" w:rsidP="00EF42ED"/>
    <w:p w14:paraId="3B8AD95C" w14:textId="77777777" w:rsidR="00EF42ED" w:rsidRPr="00EF42ED" w:rsidRDefault="00EF42ED" w:rsidP="00EF42ED"/>
    <w:p w14:paraId="10691CF0" w14:textId="77777777" w:rsidR="00EF42ED" w:rsidRPr="00EF42ED" w:rsidRDefault="00EF42ED" w:rsidP="00EF42ED"/>
    <w:p w14:paraId="59C3767C" w14:textId="77777777" w:rsidR="00EF42ED" w:rsidRDefault="00EF42ED" w:rsidP="00EF42ED"/>
    <w:p w14:paraId="03B78C02" w14:textId="5FCD40F6" w:rsidR="00B23833" w:rsidRDefault="00973F8B" w:rsidP="00EF42ED">
      <w:pPr>
        <w:rPr>
          <w:b/>
        </w:rPr>
      </w:pPr>
      <w:r>
        <w:rPr>
          <w:b/>
        </w:rPr>
        <w:t xml:space="preserve">Abeja </w:t>
      </w:r>
      <w:r w:rsidR="00D55AA8">
        <w:rPr>
          <w:b/>
        </w:rPr>
        <w:t>Pequeña</w:t>
      </w:r>
      <w:r>
        <w:rPr>
          <w:b/>
        </w:rPr>
        <w:t xml:space="preserve"> en un</w:t>
      </w:r>
      <w:r w:rsidR="0042332D">
        <w:rPr>
          <w:b/>
        </w:rPr>
        <w:t xml:space="preserve"> aster</w:t>
      </w:r>
    </w:p>
    <w:p w14:paraId="05035C8A" w14:textId="3863F178" w:rsidR="00EF42ED" w:rsidRDefault="00652327" w:rsidP="00EF42ED">
      <w:pPr>
        <w:rPr>
          <w:b/>
        </w:rPr>
      </w:pPr>
      <w:r w:rsidRPr="00B23833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0972AA1C" wp14:editId="7478D41D">
            <wp:simplePos x="0" y="0"/>
            <wp:positionH relativeFrom="column">
              <wp:posOffset>-1286</wp:posOffset>
            </wp:positionH>
            <wp:positionV relativeFrom="paragraph">
              <wp:posOffset>106029</wp:posOffset>
            </wp:positionV>
            <wp:extent cx="3201035" cy="2399665"/>
            <wp:effectExtent l="0" t="0" r="0" b="0"/>
            <wp:wrapTight wrapText="bothSides">
              <wp:wrapPolygon edited="0">
                <wp:start x="0" y="0"/>
                <wp:lineTo x="0" y="21263"/>
                <wp:lineTo x="21424" y="21263"/>
                <wp:lineTo x="214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mall Be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1DE2A" w14:textId="77777777" w:rsidR="00EF42ED" w:rsidRDefault="00EF42ED" w:rsidP="00EF42ED">
      <w:pPr>
        <w:rPr>
          <w:b/>
        </w:rPr>
      </w:pPr>
    </w:p>
    <w:p w14:paraId="7BB4EEC2" w14:textId="77777777" w:rsidR="00EF42ED" w:rsidRDefault="00EF42ED" w:rsidP="00EF42ED">
      <w:pPr>
        <w:rPr>
          <w:b/>
        </w:rPr>
      </w:pPr>
    </w:p>
    <w:p w14:paraId="67389245" w14:textId="77777777" w:rsidR="00EF42ED" w:rsidRDefault="00EF42ED" w:rsidP="00EF42ED">
      <w:pPr>
        <w:rPr>
          <w:b/>
        </w:rPr>
      </w:pPr>
    </w:p>
    <w:p w14:paraId="00503C69" w14:textId="77777777" w:rsidR="00EF42ED" w:rsidRDefault="00EF42ED" w:rsidP="00EF42ED">
      <w:pPr>
        <w:rPr>
          <w:b/>
        </w:rPr>
      </w:pPr>
    </w:p>
    <w:p w14:paraId="212A255E" w14:textId="77777777" w:rsidR="00EF42ED" w:rsidRDefault="00EF42ED" w:rsidP="00EF42ED">
      <w:pPr>
        <w:rPr>
          <w:b/>
        </w:rPr>
      </w:pPr>
    </w:p>
    <w:p w14:paraId="68E85AD8" w14:textId="77777777" w:rsidR="00EF42ED" w:rsidRDefault="00EF42ED" w:rsidP="00EF42ED">
      <w:pPr>
        <w:rPr>
          <w:b/>
        </w:rPr>
      </w:pPr>
    </w:p>
    <w:p w14:paraId="34F1F493" w14:textId="77777777" w:rsidR="00EF42ED" w:rsidRDefault="00EF42ED" w:rsidP="00EF42ED">
      <w:pPr>
        <w:rPr>
          <w:b/>
        </w:rPr>
      </w:pPr>
    </w:p>
    <w:p w14:paraId="414078A7" w14:textId="77777777" w:rsidR="00EF42ED" w:rsidRDefault="00EF42ED" w:rsidP="00EF42ED">
      <w:pPr>
        <w:rPr>
          <w:b/>
        </w:rPr>
      </w:pPr>
    </w:p>
    <w:p w14:paraId="616182EC" w14:textId="77777777" w:rsidR="00EF42ED" w:rsidRDefault="00EF42ED" w:rsidP="00EF42ED">
      <w:pPr>
        <w:rPr>
          <w:b/>
        </w:rPr>
      </w:pPr>
    </w:p>
    <w:p w14:paraId="74E872EB" w14:textId="77777777" w:rsidR="00EF42ED" w:rsidRDefault="00EF42ED" w:rsidP="00EF42ED">
      <w:pPr>
        <w:rPr>
          <w:b/>
        </w:rPr>
      </w:pPr>
    </w:p>
    <w:p w14:paraId="148DA3C0" w14:textId="77777777" w:rsidR="00EF42ED" w:rsidRDefault="00EF42ED" w:rsidP="00EF42ED">
      <w:pPr>
        <w:rPr>
          <w:b/>
        </w:rPr>
      </w:pPr>
    </w:p>
    <w:p w14:paraId="18CFB254" w14:textId="77777777" w:rsidR="00EF42ED" w:rsidRDefault="00EF42ED" w:rsidP="00EF42ED">
      <w:pPr>
        <w:rPr>
          <w:b/>
        </w:rPr>
      </w:pPr>
    </w:p>
    <w:p w14:paraId="72F8EF1E" w14:textId="77777777" w:rsidR="00EF42ED" w:rsidRDefault="00EF42ED" w:rsidP="00EF42ED">
      <w:pPr>
        <w:rPr>
          <w:b/>
        </w:rPr>
      </w:pPr>
    </w:p>
    <w:p w14:paraId="52FA515A" w14:textId="233FFB52" w:rsidR="00EF42ED" w:rsidRPr="00EF42ED" w:rsidRDefault="00973F8B" w:rsidP="00EF42ED">
      <w:pPr>
        <w:rPr>
          <w:b/>
        </w:rPr>
      </w:pPr>
      <w:r>
        <w:rPr>
          <w:b/>
        </w:rPr>
        <w:t>Abeja pequeña en una menta montañesa</w:t>
      </w:r>
    </w:p>
    <w:p w14:paraId="30D4B4FD" w14:textId="77777777" w:rsidR="00080AC1" w:rsidRDefault="00236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1235D" wp14:editId="261DA24E">
                <wp:simplePos x="0" y="0"/>
                <wp:positionH relativeFrom="column">
                  <wp:posOffset>4507865</wp:posOffset>
                </wp:positionH>
                <wp:positionV relativeFrom="paragraph">
                  <wp:posOffset>340995</wp:posOffset>
                </wp:positionV>
                <wp:extent cx="2171700" cy="378523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78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FB854" w14:textId="74733286" w:rsidR="00236D3A" w:rsidRPr="000732ED" w:rsidRDefault="00973F8B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Avispa</w:t>
                            </w:r>
                          </w:p>
                          <w:p w14:paraId="456F6BB9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(13 - 25 mm)</w:t>
                            </w:r>
                          </w:p>
                          <w:p w14:paraId="5E845FC3" w14:textId="2862BCB8" w:rsidR="00236D3A" w:rsidRPr="000732ED" w:rsidRDefault="00973F8B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Puede Incluir</w:t>
                            </w:r>
                            <w:r w:rsidR="00236D3A" w:rsidRPr="000732ED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75AA797" w14:textId="313F70E8" w:rsidR="00236D3A" w:rsidRPr="000732ED" w:rsidRDefault="00973F8B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Avispa Alfarera </w:t>
                            </w:r>
                          </w:p>
                          <w:p w14:paraId="0BDC06FA" w14:textId="7EE8A232" w:rsidR="00236D3A" w:rsidRDefault="00973F8B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Avispa de papel </w:t>
                            </w:r>
                          </w:p>
                          <w:p w14:paraId="3A0BC198" w14:textId="46F09E8B" w:rsidR="00A64AAE" w:rsidRDefault="002D7C5D" w:rsidP="00236D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 otros </w:t>
                            </w:r>
                          </w:p>
                          <w:p w14:paraId="6619D133" w14:textId="77777777" w:rsid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C81B0C" w14:textId="278A2535" w:rsidR="0042332D" w:rsidRDefault="002D7C5D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Generalmente no tienen bellos </w:t>
                            </w:r>
                            <w:r w:rsidR="004233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E92753" w14:textId="7CC6CC88" w:rsidR="00AC6862" w:rsidRDefault="0042332D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2D7C5D">
                              <w:rPr>
                                <w:sz w:val="28"/>
                                <w:szCs w:val="28"/>
                              </w:rPr>
                              <w:t xml:space="preserve">uchas tienen una cintura pequeña </w:t>
                            </w:r>
                          </w:p>
                          <w:p w14:paraId="2C980181" w14:textId="4037B46C" w:rsidR="009575DC" w:rsidRDefault="009575DC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 </w:t>
                            </w:r>
                            <w:r w:rsidR="002D7C5D">
                              <w:rPr>
                                <w:sz w:val="28"/>
                                <w:szCs w:val="28"/>
                              </w:rPr>
                              <w:t>tienen bellos para llevar polen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DA950D" w14:textId="6B5E4A7C" w:rsidR="009575DC" w:rsidRDefault="002D7C5D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Patas largas y delgadas con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espinas </w:t>
                            </w:r>
                            <w:r w:rsidR="009575D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14:paraId="70BF27A1" w14:textId="62D0F000" w:rsidR="00A64AAE" w:rsidRPr="00A64AAE" w:rsidRDefault="00A64AAE" w:rsidP="00A64AAE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235D" id="Text Box 22" o:spid="_x0000_s1033" type="#_x0000_t202" style="position:absolute;margin-left:354.95pt;margin-top:26.85pt;width:171pt;height:298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" filled="f" stroked="f">
                <v:textbox>
                  <w:txbxContent>
                    <w:p w14:paraId="779FB854" w14:textId="74733286" w:rsidR="00236D3A" w:rsidRPr="000732ED" w:rsidRDefault="00973F8B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Avispa</w:t>
                      </w:r>
                    </w:p>
                    <w:p w14:paraId="456F6BB9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(13 - 25 mm)</w:t>
                      </w:r>
                    </w:p>
                    <w:p w14:paraId="5E845FC3" w14:textId="2862BCB8" w:rsidR="00236D3A" w:rsidRPr="000732ED" w:rsidRDefault="00973F8B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Puede Incluir</w:t>
                      </w:r>
                      <w:r w:rsidR="00236D3A" w:rsidRPr="000732ED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75AA797" w14:textId="313F70E8" w:rsidR="00236D3A" w:rsidRPr="000732ED" w:rsidRDefault="00973F8B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Avispa Alfarera </w:t>
                      </w:r>
                    </w:p>
                    <w:p w14:paraId="0BDC06FA" w14:textId="7EE8A232" w:rsidR="00236D3A" w:rsidRDefault="00973F8B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Avispa de papel </w:t>
                      </w:r>
                    </w:p>
                    <w:p w14:paraId="3A0BC198" w14:textId="46F09E8B" w:rsidR="00A64AAE" w:rsidRDefault="002D7C5D" w:rsidP="00236D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 otros </w:t>
                      </w:r>
                    </w:p>
                    <w:p w14:paraId="6619D133" w14:textId="77777777" w:rsid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42C81B0C" w14:textId="278A2535" w:rsidR="0042332D" w:rsidRDefault="002D7C5D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Generalmente no tienen bellos </w:t>
                      </w:r>
                      <w:r w:rsidR="0042332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2E92753" w14:textId="7CC6CC88" w:rsidR="00AC6862" w:rsidRDefault="0042332D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2D7C5D">
                        <w:rPr>
                          <w:sz w:val="28"/>
                          <w:szCs w:val="28"/>
                        </w:rPr>
                        <w:t xml:space="preserve">uchas tienen una cintura pequeña </w:t>
                      </w:r>
                    </w:p>
                    <w:p w14:paraId="2C980181" w14:textId="4037B46C" w:rsidR="009575DC" w:rsidRDefault="009575DC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 </w:t>
                      </w:r>
                      <w:r w:rsidR="002D7C5D">
                        <w:rPr>
                          <w:sz w:val="28"/>
                          <w:szCs w:val="28"/>
                        </w:rPr>
                        <w:t>tienen bellos para llevar polen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5DA950D" w14:textId="6B5E4A7C" w:rsidR="009575DC" w:rsidRDefault="002D7C5D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Patas largas y delgadas con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espinas </w:t>
                      </w:r>
                      <w:r w:rsidR="009575DC">
                        <w:rPr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14:paraId="70BF27A1" w14:textId="62D0F000" w:rsidR="00A64AAE" w:rsidRPr="00A64AAE" w:rsidRDefault="00A64AAE" w:rsidP="00A64AAE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017B90" wp14:editId="48CB9F42">
            <wp:extent cx="3023235" cy="22674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tter wasp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3" cy="22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2C8B" w14:textId="7607C467" w:rsidR="00080AC1" w:rsidRPr="00A64AAE" w:rsidRDefault="00973F8B">
      <w:pPr>
        <w:rPr>
          <w:b/>
        </w:rPr>
      </w:pPr>
      <w:r>
        <w:rPr>
          <w:b/>
        </w:rPr>
        <w:t xml:space="preserve">Avispa Alfarera </w:t>
      </w:r>
    </w:p>
    <w:p w14:paraId="3229BA25" w14:textId="77777777" w:rsidR="00236D3A" w:rsidRDefault="00236D3A"/>
    <w:p w14:paraId="05D6FBC8" w14:textId="77777777" w:rsidR="00080AC1" w:rsidRDefault="00236D3A">
      <w:r>
        <w:rPr>
          <w:noProof/>
        </w:rPr>
        <w:drawing>
          <wp:inline distT="0" distB="0" distL="0" distR="0" wp14:anchorId="42AB9A5B" wp14:editId="6ACCD23F">
            <wp:extent cx="3023235" cy="22674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per wasp ?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81" cy="22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CF12" w14:textId="774A5FEA" w:rsidR="00080AC1" w:rsidRPr="00A64AAE" w:rsidRDefault="00973F8B">
      <w:pPr>
        <w:rPr>
          <w:b/>
        </w:rPr>
      </w:pPr>
      <w:r>
        <w:rPr>
          <w:b/>
        </w:rPr>
        <w:t xml:space="preserve">Avispa de papel </w:t>
      </w:r>
    </w:p>
    <w:p w14:paraId="5F65ADD8" w14:textId="69692AFA" w:rsidR="00080AC1" w:rsidRDefault="00080AC1"/>
    <w:p w14:paraId="5ACB1C2C" w14:textId="3BFFFD26" w:rsidR="00BD7C6F" w:rsidRDefault="00A64AAE">
      <w:r>
        <w:rPr>
          <w:noProof/>
        </w:rPr>
        <w:drawing>
          <wp:inline distT="0" distB="0" distL="0" distR="0" wp14:anchorId="7E3FC859" wp14:editId="5BE50433">
            <wp:extent cx="3053696" cy="17177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3696" cy="17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29F" w14:textId="25EB017A" w:rsidR="00236D3A" w:rsidRPr="00A64AAE" w:rsidRDefault="00973F8B">
      <w:pPr>
        <w:rPr>
          <w:b/>
        </w:rPr>
      </w:pPr>
      <w:r>
        <w:rPr>
          <w:b/>
        </w:rPr>
        <w:t xml:space="preserve">Avispa Negra </w:t>
      </w:r>
    </w:p>
    <w:p w14:paraId="1800B78C" w14:textId="77777777" w:rsidR="000732ED" w:rsidRDefault="000732ED"/>
    <w:p w14:paraId="6E8E35C5" w14:textId="77777777" w:rsidR="000732ED" w:rsidRDefault="000732ED"/>
    <w:p w14:paraId="60B1C472" w14:textId="77777777" w:rsidR="00236D3A" w:rsidRDefault="00236D3A" w:rsidP="00236D3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6053B" wp14:editId="2AAD37EF">
                <wp:simplePos x="0" y="0"/>
                <wp:positionH relativeFrom="column">
                  <wp:posOffset>4473575</wp:posOffset>
                </wp:positionH>
                <wp:positionV relativeFrom="paragraph">
                  <wp:posOffset>187325</wp:posOffset>
                </wp:positionV>
                <wp:extent cx="2286635" cy="39649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396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AF876" w14:textId="27AF8855" w:rsidR="00236D3A" w:rsidRPr="000732ED" w:rsidRDefault="00C25189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Moscas</w:t>
                            </w:r>
                          </w:p>
                          <w:p w14:paraId="306A94F2" w14:textId="77777777" w:rsidR="00236D3A" w:rsidRPr="000732ED" w:rsidRDefault="00236D3A" w:rsidP="00236D3A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32ED">
                              <w:rPr>
                                <w:b/>
                                <w:sz w:val="28"/>
                                <w:szCs w:val="28"/>
                              </w:rPr>
                              <w:t>(6 – 13 mm)</w:t>
                            </w:r>
                          </w:p>
                          <w:p w14:paraId="03E0C5BC" w14:textId="2E9B995F" w:rsidR="00236D3A" w:rsidRPr="000732ED" w:rsidRDefault="00C25189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Tienen dos alas en vez de cuatro como abejas y avispas</w:t>
                            </w:r>
                          </w:p>
                          <w:p w14:paraId="610E6B27" w14:textId="7E19AED0" w:rsidR="00236D3A" w:rsidRPr="000732ED" w:rsidRDefault="00C25189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Ojos son grandes y cubre gran parte del cuerpo </w:t>
                            </w:r>
                          </w:p>
                          <w:p w14:paraId="0131974E" w14:textId="271B09F8" w:rsidR="00236D3A" w:rsidRDefault="00C25189" w:rsidP="00236D3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Antenas pequeñas </w:t>
                            </w:r>
                          </w:p>
                          <w:p w14:paraId="1FAFECF0" w14:textId="77777777" w:rsidR="00B23833" w:rsidRDefault="00B23833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3982E9" w14:textId="23A047E3" w:rsidR="00B23833" w:rsidRPr="00B23833" w:rsidRDefault="009756AA" w:rsidP="00B23833">
                            <w:p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Note:  </w:t>
                            </w:r>
                            <w:r w:rsidR="00D55AA8" w:rsidRPr="00D55AA8">
                              <w:rPr>
                                <w:sz w:val="28"/>
                                <w:szCs w:val="28"/>
                              </w:rPr>
                              <w:t>Algunas moscas son imitadores de abejas. Tienen una coloración parecida a la de una abeja y visitan las flores. Los ojos grandes y la antena pequeña confirmarán que ves una mosca.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053B" id="Text Box 25" o:spid="_x0000_s1034" type="#_x0000_t202" style="position:absolute;margin-left:352.25pt;margin-top:14.75pt;width:180.05pt;height:3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" filled="f" stroked="f">
                <v:textbox>
                  <w:txbxContent>
                    <w:p w14:paraId="2A8AF876" w14:textId="27AF8855" w:rsidR="00236D3A" w:rsidRPr="000732ED" w:rsidRDefault="00C25189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Moscas</w:t>
                      </w:r>
                    </w:p>
                    <w:p w14:paraId="306A94F2" w14:textId="77777777" w:rsidR="00236D3A" w:rsidRPr="000732ED" w:rsidRDefault="00236D3A" w:rsidP="00236D3A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732ED">
                        <w:rPr>
                          <w:b/>
                          <w:sz w:val="28"/>
                          <w:szCs w:val="28"/>
                        </w:rPr>
                        <w:t>(6 – 13 mm)</w:t>
                      </w:r>
                    </w:p>
                    <w:p w14:paraId="03E0C5BC" w14:textId="2E9B995F" w:rsidR="00236D3A" w:rsidRPr="000732ED" w:rsidRDefault="00C25189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Tienen dos alas en vez de cuatro como abejas y avispas</w:t>
                      </w:r>
                    </w:p>
                    <w:p w14:paraId="610E6B27" w14:textId="7E19AED0" w:rsidR="00236D3A" w:rsidRPr="000732ED" w:rsidRDefault="00C25189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Ojos son grandes y cubre gran parte del cuerpo </w:t>
                      </w:r>
                    </w:p>
                    <w:p w14:paraId="0131974E" w14:textId="271B09F8" w:rsidR="00236D3A" w:rsidRDefault="00C25189" w:rsidP="00236D3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Antenas pequeñas </w:t>
                      </w:r>
                    </w:p>
                    <w:p w14:paraId="1FAFECF0" w14:textId="77777777" w:rsidR="00B23833" w:rsidRDefault="00B23833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</w:p>
                    <w:p w14:paraId="133982E9" w14:textId="23A047E3" w:rsidR="00B23833" w:rsidRPr="00B23833" w:rsidRDefault="009756AA" w:rsidP="00B23833">
                      <w:p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Note:  </w:t>
                      </w:r>
                      <w:r w:rsidR="00D55AA8" w:rsidRPr="00D55AA8">
                        <w:rPr>
                          <w:sz w:val="28"/>
                          <w:szCs w:val="28"/>
                        </w:rPr>
                        <w:t>Algunas moscas son imitadores de abejas. Tienen una coloración parecida a la de una abeja y visitan las flores. Los ojos grandes y la antena pequeña confirmarán que ves una mosca.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D10EDA" wp14:editId="53176021">
            <wp:extent cx="3137535" cy="2353151"/>
            <wp:effectExtent l="0" t="0" r="1206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y on flower bes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93" cy="23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940" w14:textId="0A5824CA" w:rsidR="00BD7C6F" w:rsidRDefault="00A3056D" w:rsidP="00236D3A">
      <w:pPr>
        <w:rPr>
          <w:b/>
        </w:rPr>
      </w:pPr>
      <w:r>
        <w:rPr>
          <w:b/>
        </w:rPr>
        <w:t>Mosca</w:t>
      </w:r>
      <w:r w:rsidR="00C810C9">
        <w:rPr>
          <w:b/>
        </w:rPr>
        <w:t xml:space="preserve"> (</w:t>
      </w:r>
      <w:r>
        <w:rPr>
          <w:b/>
        </w:rPr>
        <w:t>nótese la ubicación de los ojos y no antena grande</w:t>
      </w:r>
      <w:r w:rsidR="00C810C9">
        <w:rPr>
          <w:b/>
        </w:rPr>
        <w:t>)</w:t>
      </w:r>
    </w:p>
    <w:p w14:paraId="4C9D3BF0" w14:textId="77777777" w:rsidR="000732ED" w:rsidRDefault="000732ED" w:rsidP="00236D3A">
      <w:pPr>
        <w:rPr>
          <w:b/>
        </w:rPr>
      </w:pPr>
    </w:p>
    <w:p w14:paraId="47114F29" w14:textId="77777777" w:rsidR="000732ED" w:rsidRDefault="000732ED" w:rsidP="00236D3A">
      <w:r>
        <w:rPr>
          <w:noProof/>
        </w:rPr>
        <w:drawing>
          <wp:inline distT="0" distB="0" distL="0" distR="0" wp14:anchorId="7D1B1020" wp14:editId="30C83C95">
            <wp:extent cx="3162109" cy="2062245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ach Fly 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2109" cy="20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416" w14:textId="572966A1" w:rsidR="000732ED" w:rsidRDefault="000732ED" w:rsidP="00236D3A">
      <w:pPr>
        <w:rPr>
          <w:b/>
        </w:rPr>
      </w:pPr>
    </w:p>
    <w:p w14:paraId="3A89AE5E" w14:textId="514688E9" w:rsidR="00C810C9" w:rsidRPr="00C810C9" w:rsidRDefault="00C810C9" w:rsidP="00236D3A">
      <w:pPr>
        <w:rPr>
          <w:i/>
        </w:rPr>
      </w:pPr>
      <w:proofErr w:type="spellStart"/>
      <w:r w:rsidRPr="00C810C9">
        <w:rPr>
          <w:i/>
        </w:rPr>
        <w:t>Photo</w:t>
      </w:r>
      <w:proofErr w:type="spellEnd"/>
      <w:r w:rsidRPr="00C810C9">
        <w:rPr>
          <w:i/>
        </w:rPr>
        <w:t xml:space="preserve"> </w:t>
      </w:r>
      <w:proofErr w:type="spellStart"/>
      <w:r w:rsidRPr="00C810C9">
        <w:rPr>
          <w:i/>
        </w:rPr>
        <w:t>credit</w:t>
      </w:r>
      <w:proofErr w:type="spellEnd"/>
      <w:r w:rsidRPr="00C810C9">
        <w:rPr>
          <w:i/>
        </w:rPr>
        <w:t xml:space="preserve">:  Sturgis </w:t>
      </w:r>
      <w:proofErr w:type="spellStart"/>
      <w:r w:rsidRPr="00C810C9">
        <w:rPr>
          <w:i/>
        </w:rPr>
        <w:t>McKeever</w:t>
      </w:r>
      <w:proofErr w:type="spellEnd"/>
      <w:r w:rsidRPr="00C810C9">
        <w:rPr>
          <w:i/>
        </w:rPr>
        <w:t xml:space="preserve">, Georgia </w:t>
      </w:r>
      <w:proofErr w:type="spellStart"/>
      <w:r w:rsidRPr="00C810C9">
        <w:rPr>
          <w:i/>
        </w:rPr>
        <w:t>Southern</w:t>
      </w:r>
      <w:proofErr w:type="spellEnd"/>
    </w:p>
    <w:p w14:paraId="743B26D8" w14:textId="389570AB" w:rsidR="00C810C9" w:rsidRPr="00C810C9" w:rsidRDefault="008D3443" w:rsidP="00236D3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89984" behindDoc="1" locked="0" layoutInCell="1" allowOverlap="1" wp14:anchorId="633B96E9" wp14:editId="68FA12C5">
            <wp:simplePos x="0" y="0"/>
            <wp:positionH relativeFrom="column">
              <wp:posOffset>3465308</wp:posOffset>
            </wp:positionH>
            <wp:positionV relativeFrom="paragraph">
              <wp:posOffset>86508</wp:posOffset>
            </wp:positionV>
            <wp:extent cx="3610610" cy="2694305"/>
            <wp:effectExtent l="0" t="0" r="0" b="0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10C9" w:rsidRPr="00C810C9">
        <w:rPr>
          <w:i/>
        </w:rPr>
        <w:t>University</w:t>
      </w:r>
      <w:proofErr w:type="spellEnd"/>
      <w:r w:rsidR="00C810C9" w:rsidRPr="00C810C9">
        <w:rPr>
          <w:i/>
        </w:rPr>
        <w:t>, Bugwood.org</w:t>
      </w:r>
    </w:p>
    <w:p w14:paraId="2553DBF1" w14:textId="5CDA6968" w:rsidR="003F0CEA" w:rsidRPr="003F0CEA" w:rsidRDefault="00E842B7" w:rsidP="003F0CE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D54CD" wp14:editId="27FDA217">
                <wp:simplePos x="0" y="0"/>
                <wp:positionH relativeFrom="column">
                  <wp:posOffset>965200</wp:posOffset>
                </wp:positionH>
                <wp:positionV relativeFrom="paragraph">
                  <wp:posOffset>1243330</wp:posOffset>
                </wp:positionV>
                <wp:extent cx="571500" cy="2626360"/>
                <wp:effectExtent l="0" t="0" r="127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A2DA3" w14:textId="16FFD2EC" w:rsidR="003F0CEA" w:rsidRPr="00E842B7" w:rsidRDefault="007B41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Mosca en la flor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54CD" id="Text Box 40" o:spid="_x0000_s1035" type="#_x0000_t202" style="position:absolute;margin-left:76pt;margin-top:97.9pt;width:45pt;height:206.8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" filled="f" stroked="f">
                <v:textbox style="layout-flow:vertical-ideographic">
                  <w:txbxContent>
                    <w:p w14:paraId="055A2DA3" w14:textId="16FFD2EC" w:rsidR="003F0CEA" w:rsidRPr="00E842B7" w:rsidRDefault="007B41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Mosca en la </w:t>
                      </w:r>
                      <w:proofErr w:type="gramStart"/>
                      <w:r>
                        <w:rPr>
                          <w:b/>
                        </w:rPr>
                        <w:t>flor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75D58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4C16DAC3" wp14:editId="62F4C541">
            <wp:simplePos x="0" y="0"/>
            <wp:positionH relativeFrom="column">
              <wp:posOffset>-64135</wp:posOffset>
            </wp:positionH>
            <wp:positionV relativeFrom="paragraph">
              <wp:posOffset>373380</wp:posOffset>
            </wp:positionV>
            <wp:extent cx="3201035" cy="1800225"/>
            <wp:effectExtent l="0" t="0" r="0" b="3175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yrpid Fly - Washington State University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3CC5" w14:textId="5732891D" w:rsidR="00236D3A" w:rsidRDefault="00236D3A">
      <w:pPr>
        <w:pStyle w:val="Heading2"/>
      </w:pPr>
    </w:p>
    <w:p w14:paraId="7D7935D1" w14:textId="5BB96E9E" w:rsidR="00236D3A" w:rsidRDefault="00236D3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205F8" wp14:editId="493BC02D">
                <wp:simplePos x="0" y="0"/>
                <wp:positionH relativeFrom="column">
                  <wp:posOffset>4509135</wp:posOffset>
                </wp:positionH>
                <wp:positionV relativeFrom="paragraph">
                  <wp:posOffset>132080</wp:posOffset>
                </wp:positionV>
                <wp:extent cx="2171700" cy="27432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6A043" w14:textId="4244460D" w:rsidR="00236D3A" w:rsidRPr="000732ED" w:rsidRDefault="00804CC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Mariposas y Polillas</w:t>
                            </w:r>
                          </w:p>
                          <w:p w14:paraId="471EFD23" w14:textId="43B36526" w:rsidR="00236D3A" w:rsidRPr="000732ED" w:rsidRDefault="00804CCA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Puede Incluir</w:t>
                            </w:r>
                            <w:r w:rsidR="00236D3A" w:rsidRPr="000732ED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9BBE945" w14:textId="477FFEA3" w:rsidR="00236D3A" w:rsidRPr="00C16D41" w:rsidRDefault="00804CC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Mariposa </w:t>
                            </w:r>
                            <w:r w:rsidR="0057021A">
                              <w:rPr>
                                <w:sz w:val="28"/>
                                <w:szCs w:val="28"/>
                              </w:rPr>
                              <w:t>Patrón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8F0CD70" w14:textId="61F111ED" w:rsidR="00236D3A" w:rsidRPr="000732ED" w:rsidRDefault="00804CCA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M. </w:t>
                            </w:r>
                            <w:r w:rsidR="00236D3A" w:rsidRPr="000732E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olfo</w:t>
                            </w:r>
                            <w:r w:rsidR="00236D3A" w:rsidRPr="000732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36D3A" w:rsidRPr="000732ED">
                              <w:rPr>
                                <w:sz w:val="28"/>
                                <w:szCs w:val="28"/>
                              </w:rPr>
                              <w:t>Fritillaries</w:t>
                            </w:r>
                            <w:proofErr w:type="spellEnd"/>
                          </w:p>
                          <w:p w14:paraId="6BDC0A62" w14:textId="6D401B73" w:rsidR="00236D3A" w:rsidRDefault="00804CC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M. </w:t>
                            </w:r>
                            <w:r w:rsidR="00236D3A" w:rsidRPr="000732ED">
                              <w:rPr>
                                <w:sz w:val="28"/>
                                <w:szCs w:val="28"/>
                              </w:rPr>
                              <w:t>Monarc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2D85BE46" w14:textId="153D473C" w:rsidR="00C16D41" w:rsidRDefault="00804CCA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M. Cola de Golondrina</w:t>
                            </w:r>
                          </w:p>
                          <w:p w14:paraId="443E5649" w14:textId="0E6FA94E" w:rsidR="002D2017" w:rsidRPr="00C16D41" w:rsidRDefault="005C2363" w:rsidP="00C16D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Polilla común de la primavera</w:t>
                            </w:r>
                          </w:p>
                          <w:p w14:paraId="73874237" w14:textId="6F5166F4" w:rsidR="000732ED" w:rsidRPr="000732ED" w:rsidRDefault="005C2363" w:rsidP="000732E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otros..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05F8" id="Text Box 28" o:spid="_x0000_s1036" type="#_x0000_t202" style="position:absolute;margin-left:355.05pt;margin-top:10.4pt;width:171pt;height:3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" filled="f" stroked="f">
                <v:textbox>
                  <w:txbxContent>
                    <w:p w14:paraId="4766A043" w14:textId="4244460D" w:rsidR="00236D3A" w:rsidRPr="000732ED" w:rsidRDefault="00804CC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Mariposas y Polillas</w:t>
                      </w:r>
                    </w:p>
                    <w:p w14:paraId="471EFD23" w14:textId="43B36526" w:rsidR="00236D3A" w:rsidRPr="000732ED" w:rsidRDefault="00804CCA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Puede Incluir</w:t>
                      </w:r>
                      <w:r w:rsidR="00236D3A" w:rsidRPr="000732ED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19BBE945" w14:textId="477FFEA3" w:rsidR="00236D3A" w:rsidRPr="00C16D41" w:rsidRDefault="00804CC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Mariposa </w:t>
                      </w:r>
                      <w:r w:rsidR="0057021A">
                        <w:rPr>
                          <w:sz w:val="28"/>
                          <w:szCs w:val="28"/>
                        </w:rPr>
                        <w:t>Patrón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8F0CD70" w14:textId="61F111ED" w:rsidR="00236D3A" w:rsidRPr="000732ED" w:rsidRDefault="00804CCA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M. </w:t>
                      </w:r>
                      <w:r w:rsidR="00236D3A" w:rsidRPr="000732ED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olfo</w:t>
                      </w:r>
                      <w:r w:rsidR="00236D3A" w:rsidRPr="000732E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36D3A" w:rsidRPr="000732ED">
                        <w:rPr>
                          <w:sz w:val="28"/>
                          <w:szCs w:val="28"/>
                        </w:rPr>
                        <w:t>Fritillaries</w:t>
                      </w:r>
                      <w:proofErr w:type="spellEnd"/>
                    </w:p>
                    <w:p w14:paraId="6BDC0A62" w14:textId="6D401B73" w:rsidR="00236D3A" w:rsidRDefault="00804CC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M. </w:t>
                      </w:r>
                      <w:r w:rsidR="00236D3A" w:rsidRPr="000732ED">
                        <w:rPr>
                          <w:sz w:val="28"/>
                          <w:szCs w:val="28"/>
                        </w:rPr>
                        <w:t>Monarc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  <w:p w14:paraId="2D85BE46" w14:textId="153D473C" w:rsidR="00C16D41" w:rsidRDefault="00804CCA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M. Cola de Golondrina</w:t>
                      </w:r>
                    </w:p>
                    <w:p w14:paraId="443E5649" w14:textId="0E6FA94E" w:rsidR="002D2017" w:rsidRPr="00C16D41" w:rsidRDefault="005C2363" w:rsidP="00C16D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Polilla común de la primavera</w:t>
                      </w:r>
                    </w:p>
                    <w:p w14:paraId="73874237" w14:textId="6F5166F4" w:rsidR="000732ED" w:rsidRPr="000732ED" w:rsidRDefault="005C2363" w:rsidP="000732E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Y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otros..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486A53" wp14:editId="39239BD0">
            <wp:extent cx="4051935" cy="3047464"/>
            <wp:effectExtent l="0" t="0" r="1206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ippe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42" cy="30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947A" w14:textId="236B9E91" w:rsidR="00236D3A" w:rsidRPr="0007315B" w:rsidRDefault="00804CCA">
      <w:pPr>
        <w:pStyle w:val="Heading2"/>
        <w:rPr>
          <w:b/>
          <w:color w:val="000000" w:themeColor="text1"/>
        </w:rPr>
      </w:pPr>
      <w:r>
        <w:rPr>
          <w:b/>
          <w:color w:val="000000" w:themeColor="text1"/>
        </w:rPr>
        <w:t xml:space="preserve">Mariposa </w:t>
      </w:r>
      <w:proofErr w:type="spellStart"/>
      <w:r>
        <w:rPr>
          <w:b/>
          <w:color w:val="000000" w:themeColor="text1"/>
        </w:rPr>
        <w:t>Patron</w:t>
      </w:r>
      <w:proofErr w:type="spellEnd"/>
    </w:p>
    <w:p w14:paraId="19D6E869" w14:textId="48C3016A" w:rsidR="00236D3A" w:rsidRDefault="005C7E99">
      <w:pPr>
        <w:pStyle w:val="Heading2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5619EA" wp14:editId="3D22F942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2629535" cy="4676140"/>
            <wp:effectExtent l="0" t="0" r="12065" b="0"/>
            <wp:wrapTight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ulf Frit Butterfly cop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676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C0AF" w14:textId="74B1380C" w:rsidR="00BD7C6F" w:rsidRDefault="00BD7C6F"/>
    <w:p w14:paraId="3952F0C9" w14:textId="7936208F" w:rsidR="000732ED" w:rsidRDefault="000732ED"/>
    <w:p w14:paraId="3DEC287C" w14:textId="3A34CFF0" w:rsidR="000732ED" w:rsidRDefault="000732ED"/>
    <w:p w14:paraId="27D9F23E" w14:textId="6A7320BC" w:rsidR="000732ED" w:rsidRDefault="000732ED"/>
    <w:p w14:paraId="6F2EFC27" w14:textId="1F97FF04" w:rsidR="00C16D41" w:rsidRDefault="00C16D41"/>
    <w:p w14:paraId="7689682F" w14:textId="77777777" w:rsidR="00C16D41" w:rsidRPr="00C16D41" w:rsidRDefault="00C16D41" w:rsidP="00C16D41"/>
    <w:p w14:paraId="03FD1B61" w14:textId="77777777" w:rsidR="00C16D41" w:rsidRPr="00C16D41" w:rsidRDefault="00C16D41" w:rsidP="00C16D41"/>
    <w:p w14:paraId="20ACF387" w14:textId="77777777" w:rsidR="00C16D41" w:rsidRPr="00C16D41" w:rsidRDefault="00C16D41" w:rsidP="00C16D41"/>
    <w:p w14:paraId="00E73B1A" w14:textId="77777777" w:rsidR="00C16D41" w:rsidRPr="00C16D41" w:rsidRDefault="00C16D41" w:rsidP="00C16D41"/>
    <w:p w14:paraId="5517FA9C" w14:textId="77777777" w:rsidR="00C16D41" w:rsidRPr="00C16D41" w:rsidRDefault="00C16D41" w:rsidP="00C16D41"/>
    <w:p w14:paraId="617E8CEF" w14:textId="77777777" w:rsidR="00C16D41" w:rsidRPr="00C16D41" w:rsidRDefault="00C16D41" w:rsidP="00C16D41"/>
    <w:p w14:paraId="231875D0" w14:textId="77777777" w:rsidR="00C16D41" w:rsidRPr="00C16D41" w:rsidRDefault="00C16D41" w:rsidP="00C16D41"/>
    <w:p w14:paraId="64907299" w14:textId="77777777" w:rsidR="00C16D41" w:rsidRPr="00C16D41" w:rsidRDefault="00C16D41" w:rsidP="00C16D41"/>
    <w:p w14:paraId="6E95C9C4" w14:textId="77777777" w:rsidR="00C16D41" w:rsidRPr="00C16D41" w:rsidRDefault="00C16D41" w:rsidP="00C16D41"/>
    <w:p w14:paraId="21059946" w14:textId="77777777" w:rsidR="00C16D41" w:rsidRPr="00C16D41" w:rsidRDefault="00C16D41" w:rsidP="00C16D41"/>
    <w:p w14:paraId="1F20CCE3" w14:textId="77777777" w:rsidR="00C16D41" w:rsidRPr="00C16D41" w:rsidRDefault="00C16D41" w:rsidP="00C16D41"/>
    <w:p w14:paraId="4A0AE40B" w14:textId="77777777" w:rsidR="00C16D41" w:rsidRPr="00C16D41" w:rsidRDefault="00C16D41" w:rsidP="00C16D41"/>
    <w:p w14:paraId="60F235FB" w14:textId="77777777" w:rsidR="00C16D41" w:rsidRPr="00C16D41" w:rsidRDefault="00C16D41" w:rsidP="00C16D41"/>
    <w:p w14:paraId="74708ED0" w14:textId="77777777" w:rsidR="00C16D41" w:rsidRPr="00C16D41" w:rsidRDefault="00C16D41" w:rsidP="00C16D41"/>
    <w:p w14:paraId="008B056B" w14:textId="77777777" w:rsidR="00C16D41" w:rsidRPr="00C16D41" w:rsidRDefault="00C16D41" w:rsidP="00C16D41"/>
    <w:p w14:paraId="03C03BB5" w14:textId="77777777" w:rsidR="00C16D41" w:rsidRPr="00C16D41" w:rsidRDefault="00C16D41" w:rsidP="00C16D41"/>
    <w:p w14:paraId="43B5EA9B" w14:textId="77777777" w:rsidR="00C16D41" w:rsidRPr="00C16D41" w:rsidRDefault="00C16D41" w:rsidP="00C16D41"/>
    <w:p w14:paraId="60FE7E74" w14:textId="77777777" w:rsidR="00C16D41" w:rsidRPr="00C16D41" w:rsidRDefault="00C16D41" w:rsidP="00C16D41"/>
    <w:p w14:paraId="0313BA54" w14:textId="77777777" w:rsidR="00C16D41" w:rsidRPr="00C16D41" w:rsidRDefault="00C16D41" w:rsidP="00C16D41"/>
    <w:p w14:paraId="01C13179" w14:textId="77777777" w:rsidR="005C7E99" w:rsidRDefault="005C7E99" w:rsidP="00C16D41">
      <w:pPr>
        <w:rPr>
          <w:b/>
        </w:rPr>
      </w:pPr>
    </w:p>
    <w:p w14:paraId="6B938FEC" w14:textId="77777777" w:rsidR="005C7E99" w:rsidRDefault="005C7E99" w:rsidP="00C16D41">
      <w:pPr>
        <w:rPr>
          <w:b/>
        </w:rPr>
      </w:pPr>
    </w:p>
    <w:p w14:paraId="251EFE04" w14:textId="586A5279" w:rsidR="000732ED" w:rsidRDefault="00804CCA" w:rsidP="00C16D41">
      <w:pPr>
        <w:tabs>
          <w:tab w:val="left" w:pos="2620"/>
        </w:tabs>
      </w:pPr>
      <w:r>
        <w:rPr>
          <w:b/>
        </w:rPr>
        <w:t xml:space="preserve">Mariposa del Golfo </w:t>
      </w:r>
      <w:proofErr w:type="spellStart"/>
      <w:r>
        <w:rPr>
          <w:b/>
        </w:rPr>
        <w:t>Fitilliari</w:t>
      </w:r>
      <w:proofErr w:type="spellEnd"/>
    </w:p>
    <w:p w14:paraId="7BA031D5" w14:textId="704058E9" w:rsidR="00C16D41" w:rsidRDefault="00C16D41" w:rsidP="00C16D41">
      <w:pPr>
        <w:tabs>
          <w:tab w:val="left" w:pos="2620"/>
        </w:tabs>
      </w:pPr>
    </w:p>
    <w:p w14:paraId="09B42A48" w14:textId="79E66D62" w:rsidR="005C7E99" w:rsidRDefault="00094B1A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EBDDA0" wp14:editId="71C46924">
            <wp:simplePos x="0" y="0"/>
            <wp:positionH relativeFrom="column">
              <wp:posOffset>46990</wp:posOffset>
            </wp:positionH>
            <wp:positionV relativeFrom="paragraph">
              <wp:posOffset>41910</wp:posOffset>
            </wp:positionV>
            <wp:extent cx="3700145" cy="2774315"/>
            <wp:effectExtent l="0" t="0" r="0" b="0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77C4" w14:textId="6CD924B3" w:rsidR="005C7E99" w:rsidRDefault="005C7E99" w:rsidP="00C16D41">
      <w:pPr>
        <w:tabs>
          <w:tab w:val="left" w:pos="2620"/>
        </w:tabs>
      </w:pPr>
    </w:p>
    <w:p w14:paraId="792F801A" w14:textId="00CE0019" w:rsidR="005C7E99" w:rsidRDefault="005C7E99" w:rsidP="00C16D41">
      <w:pPr>
        <w:tabs>
          <w:tab w:val="left" w:pos="2620"/>
        </w:tabs>
      </w:pPr>
    </w:p>
    <w:p w14:paraId="2E5266D9" w14:textId="41392F9A" w:rsidR="005C7E99" w:rsidRDefault="005C7E99" w:rsidP="00C16D41">
      <w:pPr>
        <w:tabs>
          <w:tab w:val="left" w:pos="2620"/>
        </w:tabs>
      </w:pPr>
    </w:p>
    <w:p w14:paraId="2A4060FC" w14:textId="77777777" w:rsidR="005C7E99" w:rsidRDefault="005C7E99" w:rsidP="00C16D41">
      <w:pPr>
        <w:tabs>
          <w:tab w:val="left" w:pos="2620"/>
        </w:tabs>
      </w:pPr>
    </w:p>
    <w:p w14:paraId="02D56856" w14:textId="52C907F7" w:rsidR="005C7E99" w:rsidRDefault="005C7E99" w:rsidP="00C16D41">
      <w:pPr>
        <w:tabs>
          <w:tab w:val="left" w:pos="2620"/>
        </w:tabs>
      </w:pPr>
    </w:p>
    <w:p w14:paraId="501054FA" w14:textId="77777777" w:rsidR="005C7E99" w:rsidRDefault="005C7E99" w:rsidP="00C16D41">
      <w:pPr>
        <w:tabs>
          <w:tab w:val="left" w:pos="2620"/>
        </w:tabs>
      </w:pPr>
    </w:p>
    <w:p w14:paraId="1D98DB55" w14:textId="77777777" w:rsidR="005C7E99" w:rsidRDefault="005C7E99" w:rsidP="00C16D41">
      <w:pPr>
        <w:tabs>
          <w:tab w:val="left" w:pos="2620"/>
        </w:tabs>
      </w:pPr>
    </w:p>
    <w:p w14:paraId="0C231490" w14:textId="77777777" w:rsidR="005C7E99" w:rsidRDefault="005C7E99" w:rsidP="00C16D41">
      <w:pPr>
        <w:tabs>
          <w:tab w:val="left" w:pos="2620"/>
        </w:tabs>
      </w:pPr>
    </w:p>
    <w:p w14:paraId="62199C6C" w14:textId="21DE9904" w:rsidR="005C7E99" w:rsidRDefault="005C7E99" w:rsidP="00C16D41">
      <w:pPr>
        <w:tabs>
          <w:tab w:val="left" w:pos="2620"/>
        </w:tabs>
      </w:pPr>
    </w:p>
    <w:p w14:paraId="73A0FEC6" w14:textId="77777777" w:rsidR="00C810C9" w:rsidRPr="005C7E99" w:rsidRDefault="00C810C9" w:rsidP="00C16D41">
      <w:pPr>
        <w:tabs>
          <w:tab w:val="left" w:pos="2620"/>
        </w:tabs>
        <w:rPr>
          <w:b/>
        </w:rPr>
      </w:pPr>
    </w:p>
    <w:p w14:paraId="54537F9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6100CE0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4513E4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75990D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0B28F20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017CF531" w14:textId="1AD1CBF0" w:rsidR="00C16D41" w:rsidRDefault="005C7E99" w:rsidP="00C16D41">
      <w:pPr>
        <w:tabs>
          <w:tab w:val="left" w:pos="2620"/>
        </w:tabs>
        <w:rPr>
          <w:b/>
        </w:rPr>
      </w:pPr>
      <w:r w:rsidRPr="005C7E99">
        <w:rPr>
          <w:b/>
        </w:rPr>
        <w:t>M</w:t>
      </w:r>
      <w:r w:rsidR="00804CCA">
        <w:rPr>
          <w:b/>
        </w:rPr>
        <w:t xml:space="preserve">ariposa Monarca </w:t>
      </w:r>
    </w:p>
    <w:p w14:paraId="2599A504" w14:textId="0FAAB947" w:rsidR="006D7273" w:rsidRPr="005C7E99" w:rsidRDefault="006D7273" w:rsidP="00C16D41">
      <w:pPr>
        <w:tabs>
          <w:tab w:val="left" w:pos="2620"/>
        </w:tabs>
        <w:rPr>
          <w:b/>
        </w:rPr>
      </w:pPr>
    </w:p>
    <w:p w14:paraId="31D71BDD" w14:textId="44A61AF3" w:rsidR="00C16D41" w:rsidRDefault="00C16D41" w:rsidP="00C16D41">
      <w:pPr>
        <w:tabs>
          <w:tab w:val="left" w:pos="2620"/>
        </w:tabs>
      </w:pPr>
    </w:p>
    <w:p w14:paraId="2454B691" w14:textId="3452D794" w:rsidR="00C16D41" w:rsidRDefault="00C16D41" w:rsidP="00C16D41">
      <w:pPr>
        <w:tabs>
          <w:tab w:val="left" w:pos="2620"/>
        </w:tabs>
      </w:pPr>
    </w:p>
    <w:p w14:paraId="60ECB061" w14:textId="6B8D33E7" w:rsidR="00C16D41" w:rsidRDefault="00C16D41" w:rsidP="00C16D41">
      <w:pPr>
        <w:tabs>
          <w:tab w:val="left" w:pos="2620"/>
        </w:tabs>
      </w:pPr>
    </w:p>
    <w:p w14:paraId="7337574F" w14:textId="3E8B9346" w:rsidR="00C16D41" w:rsidRDefault="000A70FF" w:rsidP="00C16D41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1EAED1" wp14:editId="4117E683">
            <wp:simplePos x="0" y="0"/>
            <wp:positionH relativeFrom="column">
              <wp:posOffset>38100</wp:posOffset>
            </wp:positionH>
            <wp:positionV relativeFrom="paragraph">
              <wp:posOffset>48260</wp:posOffset>
            </wp:positionV>
            <wp:extent cx="3728085" cy="2794000"/>
            <wp:effectExtent l="0" t="0" r="5715" b="0"/>
            <wp:wrapTight wrapText="bothSides">
              <wp:wrapPolygon edited="0">
                <wp:start x="0" y="0"/>
                <wp:lineTo x="0" y="21502"/>
                <wp:lineTo x="21560" y="21502"/>
                <wp:lineTo x="2156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udleia with Swallowtail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D6098" w14:textId="5D270F87" w:rsidR="00C16D41" w:rsidRDefault="00C16D41" w:rsidP="00C16D41">
      <w:pPr>
        <w:tabs>
          <w:tab w:val="left" w:pos="2620"/>
        </w:tabs>
      </w:pPr>
    </w:p>
    <w:p w14:paraId="5B0F7A76" w14:textId="000212BD" w:rsidR="00C16D41" w:rsidRDefault="00C16D41" w:rsidP="00C16D41">
      <w:pPr>
        <w:tabs>
          <w:tab w:val="left" w:pos="2620"/>
        </w:tabs>
      </w:pPr>
    </w:p>
    <w:p w14:paraId="7BD9F980" w14:textId="24E7D06F" w:rsidR="00C16D41" w:rsidRDefault="00C16D41" w:rsidP="00C16D41">
      <w:pPr>
        <w:tabs>
          <w:tab w:val="left" w:pos="2620"/>
        </w:tabs>
      </w:pPr>
    </w:p>
    <w:p w14:paraId="74458E45" w14:textId="4B1A51CF" w:rsidR="00C16D41" w:rsidRDefault="00C16D41" w:rsidP="00C16D41">
      <w:pPr>
        <w:tabs>
          <w:tab w:val="left" w:pos="2620"/>
        </w:tabs>
      </w:pPr>
    </w:p>
    <w:p w14:paraId="2B6FE720" w14:textId="77777777" w:rsidR="00C16D41" w:rsidRDefault="00C16D41" w:rsidP="00C16D41">
      <w:pPr>
        <w:tabs>
          <w:tab w:val="left" w:pos="2620"/>
        </w:tabs>
      </w:pPr>
    </w:p>
    <w:p w14:paraId="32124591" w14:textId="77777777" w:rsidR="00C16D41" w:rsidRDefault="00C16D41" w:rsidP="00C16D41">
      <w:pPr>
        <w:tabs>
          <w:tab w:val="left" w:pos="2620"/>
        </w:tabs>
      </w:pPr>
    </w:p>
    <w:p w14:paraId="188B4736" w14:textId="77777777" w:rsidR="00C16D41" w:rsidRDefault="00C16D41" w:rsidP="00C16D41">
      <w:pPr>
        <w:tabs>
          <w:tab w:val="left" w:pos="2620"/>
        </w:tabs>
      </w:pPr>
    </w:p>
    <w:p w14:paraId="125B5AEB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1AF59191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3848DE67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440DC2A5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E407F22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7A6764E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20B54639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5A62664F" w14:textId="77777777" w:rsidR="000A70FF" w:rsidRDefault="000A70FF" w:rsidP="00C16D41">
      <w:pPr>
        <w:tabs>
          <w:tab w:val="left" w:pos="2620"/>
        </w:tabs>
        <w:rPr>
          <w:b/>
        </w:rPr>
      </w:pPr>
    </w:p>
    <w:p w14:paraId="219B0AC7" w14:textId="7436BC84" w:rsidR="006D7273" w:rsidRDefault="00494097" w:rsidP="00C16D41">
      <w:pPr>
        <w:tabs>
          <w:tab w:val="left" w:pos="2620"/>
        </w:tabs>
        <w:rPr>
          <w:rFonts w:ascii="Helvetica Neue" w:eastAsia="Times New Roman" w:hAnsi="Helvetica Neue" w:cs="Times New Roman"/>
          <w:color w:val="111111"/>
          <w:sz w:val="21"/>
          <w:szCs w:val="21"/>
          <w:shd w:val="clear" w:color="auto" w:fill="F2F2F2"/>
        </w:rPr>
      </w:pPr>
      <w:r>
        <w:rPr>
          <w:b/>
        </w:rPr>
        <w:t xml:space="preserve">Mariposa </w:t>
      </w:r>
      <w:r w:rsidR="00804CCA">
        <w:rPr>
          <w:b/>
        </w:rPr>
        <w:t xml:space="preserve">Tigre Oriental y cola de golondrina </w:t>
      </w:r>
    </w:p>
    <w:p w14:paraId="4205E3A7" w14:textId="76537049" w:rsidR="00C810C9" w:rsidRPr="005C7E99" w:rsidRDefault="00C810C9" w:rsidP="00C16D41">
      <w:pPr>
        <w:tabs>
          <w:tab w:val="left" w:pos="2620"/>
        </w:tabs>
        <w:rPr>
          <w:b/>
        </w:rPr>
      </w:pPr>
    </w:p>
    <w:p w14:paraId="21B64AEE" w14:textId="6965560A" w:rsidR="001079E2" w:rsidRDefault="000732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84A4F" wp14:editId="2F2BD6F5">
                <wp:simplePos x="0" y="0"/>
                <wp:positionH relativeFrom="column">
                  <wp:posOffset>4509135</wp:posOffset>
                </wp:positionH>
                <wp:positionV relativeFrom="paragraph">
                  <wp:posOffset>688340</wp:posOffset>
                </wp:positionV>
                <wp:extent cx="2108835" cy="21742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B44D" w14:textId="2A567ACD" w:rsidR="000732ED" w:rsidRPr="00124AA0" w:rsidRDefault="000732ED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4AA0">
                              <w:rPr>
                                <w:b/>
                                <w:sz w:val="28"/>
                                <w:szCs w:val="28"/>
                              </w:rPr>
                              <w:t>Ot</w:t>
                            </w:r>
                            <w:r w:rsidR="00BC76F0">
                              <w:rPr>
                                <w:b/>
                                <w:sz w:val="28"/>
                                <w:szCs w:val="28"/>
                              </w:rPr>
                              <w:t>ros Insectos</w:t>
                            </w:r>
                          </w:p>
                          <w:p w14:paraId="24CCE436" w14:textId="19A40BC0" w:rsidR="000732ED" w:rsidRPr="00124AA0" w:rsidRDefault="00BC76F0" w:rsidP="000732ED">
                            <w:pPr>
                              <w:pBdr>
                                <w:between w:val="single" w:sz="12" w:space="1" w:color="auto"/>
                              </w:pBd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Puede Incluir</w:t>
                            </w:r>
                            <w:r w:rsidR="000732ED" w:rsidRPr="00124AA0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CB25F82" w14:textId="657400A8" w:rsidR="000732ED" w:rsidRPr="00C16D41" w:rsidRDefault="00BC76F0" w:rsidP="00C16D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Escarabajos</w:t>
                            </w:r>
                          </w:p>
                          <w:p w14:paraId="4206F85C" w14:textId="39CBFE36" w:rsidR="000732ED" w:rsidRDefault="00BC76F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Libelulas</w:t>
                            </w:r>
                            <w:proofErr w:type="spellEnd"/>
                          </w:p>
                          <w:p w14:paraId="3EF0E8C8" w14:textId="32602542" w:rsidR="00C16D41" w:rsidRDefault="00BC76F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Crisopas </w:t>
                            </w:r>
                          </w:p>
                          <w:p w14:paraId="2072BE1C" w14:textId="46D8B2A5" w:rsidR="00124AA0" w:rsidRPr="00124AA0" w:rsidRDefault="00BC76F0" w:rsidP="00073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pBdr>
                                <w:between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Otros..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4A4F" id="Text Box 32" o:spid="_x0000_s1037" type="#_x0000_t202" style="position:absolute;margin-left:355.05pt;margin-top:54.2pt;width:166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" filled="f" stroked="f">
                <v:textbox>
                  <w:txbxContent>
                    <w:p w14:paraId="67F7B44D" w14:textId="2A567ACD" w:rsidR="000732ED" w:rsidRPr="00124AA0" w:rsidRDefault="000732ED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4AA0">
                        <w:rPr>
                          <w:b/>
                          <w:sz w:val="28"/>
                          <w:szCs w:val="28"/>
                        </w:rPr>
                        <w:t>Ot</w:t>
                      </w:r>
                      <w:r w:rsidR="00BC76F0">
                        <w:rPr>
                          <w:b/>
                          <w:sz w:val="28"/>
                          <w:szCs w:val="28"/>
                        </w:rPr>
                        <w:t>ros Insectos</w:t>
                      </w:r>
                    </w:p>
                    <w:p w14:paraId="24CCE436" w14:textId="19A40BC0" w:rsidR="000732ED" w:rsidRPr="00124AA0" w:rsidRDefault="00BC76F0" w:rsidP="000732ED">
                      <w:pPr>
                        <w:pBdr>
                          <w:between w:val="single" w:sz="12" w:space="1" w:color="auto"/>
                        </w:pBd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Puede Incluir</w:t>
                      </w:r>
                      <w:r w:rsidR="000732ED" w:rsidRPr="00124AA0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5CB25F82" w14:textId="657400A8" w:rsidR="000732ED" w:rsidRPr="00C16D41" w:rsidRDefault="00BC76F0" w:rsidP="00C16D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Escarabajos</w:t>
                      </w:r>
                    </w:p>
                    <w:p w14:paraId="4206F85C" w14:textId="39CBFE36" w:rsidR="000732ED" w:rsidRDefault="00BC76F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Libelulas</w:t>
                      </w:r>
                      <w:proofErr w:type="spellEnd"/>
                    </w:p>
                    <w:p w14:paraId="3EF0E8C8" w14:textId="32602542" w:rsidR="00C16D41" w:rsidRDefault="00BC76F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Crisopas </w:t>
                      </w:r>
                    </w:p>
                    <w:p w14:paraId="2072BE1C" w14:textId="46D8B2A5" w:rsidR="00124AA0" w:rsidRPr="00124AA0" w:rsidRDefault="00BC76F0" w:rsidP="00073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pBdr>
                          <w:between w:val="single" w:sz="12" w:space="1" w:color="auto"/>
                        </w:pBd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Otros..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3F5B0" wp14:editId="4D3E80B2">
            <wp:extent cx="3155622" cy="23667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tle Weevil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5622" cy="23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DF98A" w14:textId="002063D2" w:rsidR="000732ED" w:rsidRPr="00CF7304" w:rsidRDefault="00BC76F0">
      <w:pPr>
        <w:rPr>
          <w:b/>
        </w:rPr>
      </w:pPr>
      <w:r>
        <w:rPr>
          <w:b/>
        </w:rPr>
        <w:t>Dama Escarabajo</w:t>
      </w:r>
    </w:p>
    <w:p w14:paraId="732FC4EE" w14:textId="77777777" w:rsidR="000732ED" w:rsidRDefault="000732ED"/>
    <w:p w14:paraId="0AA2C15F" w14:textId="77777777" w:rsidR="000732ED" w:rsidRDefault="000732ED">
      <w:r>
        <w:rPr>
          <w:noProof/>
        </w:rPr>
        <w:drawing>
          <wp:inline distT="0" distB="0" distL="0" distR="0" wp14:anchorId="150F2A03" wp14:editId="412A8653">
            <wp:extent cx="3594735" cy="2022039"/>
            <wp:effectExtent l="0" t="0" r="1206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gonfly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47" cy="20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0400" w14:textId="72C40825" w:rsidR="000732ED" w:rsidRDefault="00BC76F0">
      <w:pPr>
        <w:rPr>
          <w:b/>
        </w:rPr>
      </w:pPr>
      <w:proofErr w:type="spellStart"/>
      <w:r>
        <w:rPr>
          <w:b/>
        </w:rPr>
        <w:t>Libelula</w:t>
      </w:r>
      <w:proofErr w:type="spellEnd"/>
    </w:p>
    <w:p w14:paraId="73632719" w14:textId="14D3787E" w:rsidR="00124AA0" w:rsidRPr="00BC76F0" w:rsidRDefault="00BC76F0">
      <w:pPr>
        <w:rPr>
          <w:i/>
        </w:rPr>
      </w:pPr>
      <w:r>
        <w:rPr>
          <w:i/>
        </w:rPr>
        <w:t>F</w:t>
      </w:r>
      <w:r w:rsidR="00CF7304" w:rsidRPr="00CF7304">
        <w:rPr>
          <w:i/>
        </w:rPr>
        <w:t xml:space="preserve">oto </w:t>
      </w:r>
      <w:r>
        <w:rPr>
          <w:i/>
        </w:rPr>
        <w:t>por</w:t>
      </w:r>
      <w:r w:rsidR="00CF7304" w:rsidRPr="00CF7304">
        <w:rPr>
          <w:i/>
        </w:rPr>
        <w:t>:  Millard Griffi</w:t>
      </w:r>
      <w:r>
        <w:rPr>
          <w:i/>
        </w:rPr>
        <w:t>n</w:t>
      </w:r>
    </w:p>
    <w:p w14:paraId="66D87E18" w14:textId="77777777" w:rsidR="00B1240F" w:rsidRDefault="00B1240F"/>
    <w:p w14:paraId="6954F734" w14:textId="5E33BE6E" w:rsidR="0053258D" w:rsidRDefault="00C16D41">
      <w:r>
        <w:rPr>
          <w:noProof/>
        </w:rPr>
        <w:drawing>
          <wp:anchor distT="0" distB="0" distL="114300" distR="114300" simplePos="0" relativeHeight="251684864" behindDoc="0" locked="0" layoutInCell="1" allowOverlap="1" wp14:anchorId="2CCA6CAD" wp14:editId="76A67302">
            <wp:simplePos x="0" y="0"/>
            <wp:positionH relativeFrom="column">
              <wp:posOffset>3810</wp:posOffset>
            </wp:positionH>
            <wp:positionV relativeFrom="paragraph">
              <wp:posOffset>178435</wp:posOffset>
            </wp:positionV>
            <wp:extent cx="3594735" cy="2021840"/>
            <wp:effectExtent l="0" t="0" r="0" b="0"/>
            <wp:wrapTight wrapText="bothSides">
              <wp:wrapPolygon edited="0">
                <wp:start x="0" y="0"/>
                <wp:lineTo x="0" y="21437"/>
                <wp:lineTo x="21520" y="21437"/>
                <wp:lineTo x="2152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C72E8" w14:textId="77777777" w:rsidR="0053258D" w:rsidRDefault="0053258D"/>
    <w:p w14:paraId="3BF13980" w14:textId="77777777" w:rsidR="0053258D" w:rsidRDefault="0053258D"/>
    <w:p w14:paraId="3037A9DC" w14:textId="77777777" w:rsidR="0053258D" w:rsidRDefault="0053258D"/>
    <w:p w14:paraId="627C25E6" w14:textId="77777777" w:rsidR="0053258D" w:rsidRDefault="0053258D"/>
    <w:p w14:paraId="4FC6E59C" w14:textId="77777777" w:rsidR="0053258D" w:rsidRDefault="0053258D"/>
    <w:p w14:paraId="1C637195" w14:textId="77777777" w:rsidR="0053258D" w:rsidRDefault="0053258D"/>
    <w:p w14:paraId="2E0927CA" w14:textId="77777777" w:rsidR="0053258D" w:rsidRDefault="0053258D"/>
    <w:p w14:paraId="30482EE0" w14:textId="77777777" w:rsidR="0053258D" w:rsidRDefault="0053258D"/>
    <w:p w14:paraId="5C3B0D95" w14:textId="77777777" w:rsidR="0053258D" w:rsidRDefault="0053258D"/>
    <w:p w14:paraId="6462F55C" w14:textId="77777777" w:rsidR="00186818" w:rsidRDefault="00186818"/>
    <w:p w14:paraId="436BAF6D" w14:textId="77777777" w:rsidR="00186818" w:rsidRDefault="00186818"/>
    <w:p w14:paraId="1535BCBF" w14:textId="77777777" w:rsidR="00186818" w:rsidRDefault="00186818"/>
    <w:p w14:paraId="02455A38" w14:textId="378FE41A" w:rsidR="00C16D41" w:rsidRPr="00C16D41" w:rsidRDefault="00BC76F0">
      <w:pPr>
        <w:rPr>
          <w:b/>
        </w:rPr>
      </w:pPr>
      <w:r>
        <w:rPr>
          <w:b/>
        </w:rPr>
        <w:t xml:space="preserve">Chinche </w:t>
      </w:r>
      <w:proofErr w:type="spellStart"/>
      <w:r>
        <w:rPr>
          <w:b/>
        </w:rPr>
        <w:t>Emboscador</w:t>
      </w:r>
      <w:proofErr w:type="spellEnd"/>
      <w:r>
        <w:rPr>
          <w:b/>
        </w:rPr>
        <w:t xml:space="preserve"> </w:t>
      </w:r>
    </w:p>
    <w:p w14:paraId="3A175CE7" w14:textId="77777777" w:rsidR="00B1240F" w:rsidRDefault="00B1240F">
      <w:pPr>
        <w:rPr>
          <w:b/>
        </w:rPr>
      </w:pPr>
    </w:p>
    <w:p w14:paraId="2D53CD5B" w14:textId="77777777" w:rsidR="00B1240F" w:rsidRDefault="00B1240F">
      <w:pPr>
        <w:rPr>
          <w:b/>
        </w:rPr>
      </w:pPr>
    </w:p>
    <w:p w14:paraId="02F9E1D2" w14:textId="77777777" w:rsidR="00B1240F" w:rsidRDefault="00B1240F">
      <w:pPr>
        <w:rPr>
          <w:b/>
        </w:rPr>
      </w:pPr>
    </w:p>
    <w:p w14:paraId="61F41760" w14:textId="77777777" w:rsidR="00E158D4" w:rsidRDefault="00E158D4" w:rsidP="00143918">
      <w:pPr>
        <w:jc w:val="center"/>
        <w:rPr>
          <w:b/>
        </w:rPr>
      </w:pPr>
    </w:p>
    <w:p w14:paraId="4758ECE3" w14:textId="24FC4D82" w:rsidR="00B1240F" w:rsidRDefault="00143918" w:rsidP="00143918">
      <w:pPr>
        <w:jc w:val="center"/>
        <w:rPr>
          <w:b/>
        </w:rPr>
      </w:pPr>
      <w:r>
        <w:rPr>
          <w:b/>
        </w:rPr>
        <w:lastRenderedPageBreak/>
        <w:t xml:space="preserve">Great </w:t>
      </w:r>
      <w:proofErr w:type="spellStart"/>
      <w:r w:rsidR="00035849">
        <w:rPr>
          <w:b/>
        </w:rPr>
        <w:t>Southeast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Pollinator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Census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Observation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Sheet</w:t>
      </w:r>
      <w:proofErr w:type="spellEnd"/>
    </w:p>
    <w:p w14:paraId="6F7F8252" w14:textId="6655894C" w:rsidR="00E158D4" w:rsidRPr="00E158D4" w:rsidRDefault="00E158D4" w:rsidP="00E158D4">
      <w:pPr>
        <w:pStyle w:val="Title"/>
        <w:rPr>
          <w:rFonts w:asciiTheme="minorHAnsi" w:hAnsiTheme="minorHAnsi" w:cs="Calibri"/>
          <w:color w:val="000000" w:themeColor="text1"/>
          <w:sz w:val="24"/>
          <w:szCs w:val="24"/>
        </w:rPr>
      </w:pPr>
      <w:r w:rsidRPr="00E158D4">
        <w:rPr>
          <w:rFonts w:asciiTheme="minorHAnsi" w:hAnsiTheme="minorHAnsi" w:cs="Calibri"/>
          <w:color w:val="000000" w:themeColor="text1"/>
          <w:sz w:val="24"/>
          <w:szCs w:val="24"/>
        </w:rPr>
        <w:t xml:space="preserve">El Gran Censo de Polinizadores en </w:t>
      </w:r>
      <w:r w:rsidR="00035849">
        <w:rPr>
          <w:rFonts w:asciiTheme="minorHAnsi" w:hAnsiTheme="minorHAnsi" w:cs="Calibri"/>
          <w:color w:val="000000" w:themeColor="text1"/>
          <w:sz w:val="24"/>
          <w:szCs w:val="24"/>
        </w:rPr>
        <w:t>el Sureste</w:t>
      </w:r>
      <w:r w:rsidRPr="00E158D4">
        <w:rPr>
          <w:rFonts w:asciiTheme="minorHAnsi" w:hAnsiTheme="minorHAnsi" w:cs="Calibri"/>
          <w:color w:val="000000" w:themeColor="text1"/>
          <w:sz w:val="24"/>
          <w:szCs w:val="24"/>
        </w:rPr>
        <w:t xml:space="preserve"> </w:t>
      </w:r>
    </w:p>
    <w:p w14:paraId="7A3C1F08" w14:textId="77777777" w:rsidR="00E158D4" w:rsidRDefault="00E158D4" w:rsidP="00143918">
      <w:pPr>
        <w:jc w:val="center"/>
        <w:rPr>
          <w:b/>
        </w:rPr>
      </w:pPr>
    </w:p>
    <w:p w14:paraId="3725B8DA" w14:textId="3D3158FD" w:rsidR="00143918" w:rsidRDefault="00143918">
      <w:pPr>
        <w:rPr>
          <w:b/>
        </w:rPr>
      </w:pPr>
    </w:p>
    <w:p w14:paraId="292FBAED" w14:textId="7C37DF3D" w:rsidR="00143918" w:rsidRPr="00143918" w:rsidRDefault="00143918">
      <w:r w:rsidRPr="00143918">
        <w:t>N</w:t>
      </w:r>
      <w:r w:rsidR="00CC43F1">
        <w:t>ombre</w:t>
      </w:r>
      <w:r w:rsidRPr="00143918">
        <w:t xml:space="preserve"> </w:t>
      </w:r>
      <w:r w:rsidR="00CC43F1">
        <w:t>del</w:t>
      </w:r>
      <w:r w:rsidRPr="00143918">
        <w:t xml:space="preserve"> </w:t>
      </w:r>
      <w:r w:rsidRPr="002A51D5">
        <w:t>participant</w:t>
      </w:r>
      <w:r w:rsidR="00CC43F1" w:rsidRPr="002A51D5">
        <w:t>e</w:t>
      </w:r>
      <w:r w:rsidRPr="00143918">
        <w:t>: ____________________</w:t>
      </w:r>
      <w:r w:rsidR="001D6FA1">
        <w:t xml:space="preserve">   Email:  _______________________</w:t>
      </w:r>
    </w:p>
    <w:p w14:paraId="05CAC528" w14:textId="4EFA4C73" w:rsidR="00143918" w:rsidRPr="00143918" w:rsidRDefault="00143918"/>
    <w:p w14:paraId="7353A51A" w14:textId="394FD830" w:rsidR="00143918" w:rsidRDefault="002A51D5">
      <w:r>
        <w:t>Dirección</w:t>
      </w:r>
      <w:r w:rsidR="00CC43F1">
        <w:t xml:space="preserve"> del </w:t>
      </w:r>
      <w:r>
        <w:t>jardín</w:t>
      </w:r>
      <w:r w:rsidR="00234186">
        <w:t xml:space="preserve"> (</w:t>
      </w:r>
      <w:r w:rsidR="00CC43F1">
        <w:t>para el mapa</w:t>
      </w:r>
      <w:r w:rsidR="00234186">
        <w:t>)</w:t>
      </w:r>
      <w:r w:rsidR="00143918" w:rsidRPr="00143918">
        <w:t>: ___________________</w:t>
      </w:r>
      <w:r w:rsidR="00234186">
        <w:t>________ C</w:t>
      </w:r>
      <w:r w:rsidR="00CC43F1">
        <w:t>ondado</w:t>
      </w:r>
      <w:r w:rsidR="00234186">
        <w:t>_______________</w:t>
      </w:r>
    </w:p>
    <w:p w14:paraId="54686E73" w14:textId="45621F19" w:rsidR="00143918" w:rsidRDefault="00143918"/>
    <w:p w14:paraId="604FDC72" w14:textId="04ECB24A" w:rsidR="00143918" w:rsidRPr="00143918" w:rsidRDefault="002A51D5">
      <w:r>
        <w:t>¿Que tamaño es su jardín?</w:t>
      </w:r>
      <w:r w:rsidR="00CC43F1">
        <w:t xml:space="preserve"> </w:t>
      </w:r>
      <w:r w:rsidR="00BB4E9A">
        <w:t xml:space="preserve">      </w:t>
      </w:r>
      <w:r w:rsidR="00143918">
        <w:t xml:space="preserve">  </w:t>
      </w:r>
      <w:r>
        <w:t>pequeño</w:t>
      </w:r>
      <w:r w:rsidR="00143918">
        <w:t xml:space="preserve"> (&lt; ¼ of </w:t>
      </w:r>
      <w:r>
        <w:t>de un</w:t>
      </w:r>
      <w:r w:rsidR="00143918">
        <w:t xml:space="preserve"> </w:t>
      </w:r>
      <w:proofErr w:type="gramStart"/>
      <w:r w:rsidR="00143918">
        <w:t xml:space="preserve">acre)   </w:t>
      </w:r>
      <w:proofErr w:type="gramEnd"/>
      <w:r w:rsidR="00143918">
        <w:t xml:space="preserve">     med</w:t>
      </w:r>
      <w:r w:rsidR="00CC43F1">
        <w:t>iano</w:t>
      </w:r>
      <w:r w:rsidR="00143918">
        <w:t xml:space="preserve">  (&gt;1/4 of </w:t>
      </w:r>
      <w:r>
        <w:t>de un</w:t>
      </w:r>
      <w:r w:rsidR="00143918">
        <w:t xml:space="preserve"> acre  &lt; 1 acre) o</w:t>
      </w:r>
      <w:r w:rsidR="00CC43F1">
        <w:t xml:space="preserve"> grande </w:t>
      </w:r>
      <w:r w:rsidR="00143918">
        <w:t>(&gt;1 acre)</w:t>
      </w:r>
    </w:p>
    <w:p w14:paraId="5331A00B" w14:textId="31D5B471" w:rsidR="00143918" w:rsidRPr="00143918" w:rsidRDefault="00143918"/>
    <w:p w14:paraId="6E7822D9" w14:textId="10AC421A" w:rsidR="00143918" w:rsidRPr="00143918" w:rsidRDefault="00CC43F1">
      <w:r>
        <w:t>Fecha</w:t>
      </w:r>
      <w:r w:rsidR="00234186">
        <w:t xml:space="preserve">:   </w:t>
      </w:r>
      <w:r w:rsidR="00035849">
        <w:t>__________</w:t>
      </w:r>
      <w:r w:rsidR="00234186">
        <w:t xml:space="preserve"> </w:t>
      </w:r>
    </w:p>
    <w:p w14:paraId="2B71B46A" w14:textId="442316E8" w:rsidR="00143918" w:rsidRPr="00143918" w:rsidRDefault="00143918"/>
    <w:p w14:paraId="1132984D" w14:textId="66DD3ECA" w:rsidR="00143918" w:rsidRPr="00143918" w:rsidRDefault="002A51D5">
      <w:r>
        <w:t>Hora al iniciar</w:t>
      </w:r>
      <w:r w:rsidR="00143918" w:rsidRPr="00143918">
        <w:t>: _________</w:t>
      </w:r>
    </w:p>
    <w:p w14:paraId="73A519DE" w14:textId="1FDE543C" w:rsidR="00143918" w:rsidRPr="00143918" w:rsidRDefault="00143918"/>
    <w:p w14:paraId="2F523B91" w14:textId="3F56508A" w:rsidR="00143918" w:rsidRDefault="00143918">
      <w:r w:rsidRPr="00143918">
        <w:t>Temperatur</w:t>
      </w:r>
      <w:r w:rsidR="002A51D5">
        <w:t>a</w:t>
      </w:r>
      <w:r w:rsidRPr="00143918">
        <w:t xml:space="preserve">: ____   </w:t>
      </w:r>
      <w:r w:rsidR="00234186">
        <w:rPr>
          <w:rFonts w:ascii="Corbel" w:hAnsi="Corbel"/>
        </w:rPr>
        <w:t>°</w:t>
      </w:r>
      <w:r w:rsidRPr="00143918">
        <w:t>F</w:t>
      </w:r>
    </w:p>
    <w:p w14:paraId="497B5105" w14:textId="1ADFFC78" w:rsidR="00143918" w:rsidRDefault="00143918"/>
    <w:p w14:paraId="1DE53E4B" w14:textId="14FF3C7B" w:rsidR="00143918" w:rsidRDefault="002A51D5">
      <w:r>
        <w:t>Condiciones de clima</w:t>
      </w:r>
      <w:r w:rsidR="00143918">
        <w:t xml:space="preserve">:  </w:t>
      </w:r>
      <w:r>
        <w:t>soleado</w:t>
      </w:r>
      <w:r w:rsidR="00143918">
        <w:t xml:space="preserve">        Par</w:t>
      </w:r>
      <w:r>
        <w:t>cialmente nublado</w:t>
      </w:r>
      <w:r w:rsidR="00143918">
        <w:t xml:space="preserve">       </w:t>
      </w:r>
      <w:proofErr w:type="spellStart"/>
      <w:r>
        <w:t>Nublado</w:t>
      </w:r>
      <w:proofErr w:type="spellEnd"/>
      <w:r w:rsidR="00143918">
        <w:t xml:space="preserve">       </w:t>
      </w:r>
      <w:r>
        <w:t>Lluvioso</w:t>
      </w:r>
    </w:p>
    <w:p w14:paraId="3DC3FE32" w14:textId="22FB9038" w:rsidR="00234186" w:rsidRDefault="00234186"/>
    <w:p w14:paraId="27D875D5" w14:textId="08060C4D" w:rsidR="00234186" w:rsidRDefault="00B51EAA">
      <w:r>
        <w:t xml:space="preserve">¿Sabe </w:t>
      </w:r>
      <w:proofErr w:type="spellStart"/>
      <w:r>
        <w:t>ud</w:t>
      </w:r>
      <w:proofErr w:type="spellEnd"/>
      <w:r>
        <w:t xml:space="preserve"> si hay alguna colmena en un radio de 5 millas?</w:t>
      </w:r>
      <w:r w:rsidR="00234186">
        <w:t xml:space="preserve">  </w:t>
      </w:r>
      <w:r w:rsidR="002A51D5">
        <w:t>Si</w:t>
      </w:r>
      <w:r w:rsidR="00234186">
        <w:t xml:space="preserve"> </w:t>
      </w:r>
      <w:r w:rsidR="005F1655">
        <w:t xml:space="preserve">  </w:t>
      </w:r>
      <w:r w:rsidR="00234186">
        <w:t xml:space="preserve"> No  </w:t>
      </w:r>
      <w:r w:rsidR="005F1655">
        <w:t xml:space="preserve">  </w:t>
      </w:r>
      <w:r w:rsidR="00234186">
        <w:t xml:space="preserve"> </w:t>
      </w:r>
      <w:proofErr w:type="spellStart"/>
      <w:r w:rsidR="002A51D5">
        <w:t>No</w:t>
      </w:r>
      <w:proofErr w:type="spellEnd"/>
      <w:r w:rsidR="002A51D5">
        <w:t xml:space="preserve"> sabe</w:t>
      </w:r>
    </w:p>
    <w:p w14:paraId="0E6E7E04" w14:textId="3FE527E9" w:rsidR="001D6FA1" w:rsidRDefault="001D6FA1"/>
    <w:p w14:paraId="023FF121" w14:textId="75253475" w:rsidR="001D6FA1" w:rsidRPr="00143918" w:rsidRDefault="001D6FA1" w:rsidP="001D6FA1">
      <w:r w:rsidRPr="00143918">
        <w:t>N</w:t>
      </w:r>
      <w:r w:rsidR="002A51D5">
        <w:t xml:space="preserve">ombre las plantas donde </w:t>
      </w:r>
      <w:r w:rsidR="00B51EAA">
        <w:t>encontró</w:t>
      </w:r>
      <w:r w:rsidR="002A51D5">
        <w:t xml:space="preserve"> el polinizador</w:t>
      </w:r>
      <w:r>
        <w:t>.  P</w:t>
      </w:r>
      <w:r w:rsidR="002A51D5">
        <w:t xml:space="preserve">or favor provea en nombre </w:t>
      </w:r>
      <w:r w:rsidR="00B51EAA">
        <w:t>común</w:t>
      </w:r>
      <w:r w:rsidR="002A51D5">
        <w:t xml:space="preserve"> y el nombre </w:t>
      </w:r>
      <w:r w:rsidR="00B51EAA">
        <w:t>científico</w:t>
      </w:r>
      <w:r w:rsidR="002A51D5">
        <w:t xml:space="preserve"> si lo sabe</w:t>
      </w:r>
      <w:r>
        <w:t>:</w:t>
      </w:r>
      <w:r w:rsidRPr="00143918">
        <w:t xml:space="preserve">  _____________________</w:t>
      </w:r>
    </w:p>
    <w:p w14:paraId="5538E1EC" w14:textId="77777777" w:rsidR="001D6FA1" w:rsidRDefault="001D6FA1"/>
    <w:p w14:paraId="28CB3E8E" w14:textId="0044E94E" w:rsidR="00143918" w:rsidRDefault="00143918"/>
    <w:p w14:paraId="6EB7006B" w14:textId="70DAD67C" w:rsidR="00143918" w:rsidRDefault="002A51D5">
      <w:r w:rsidRPr="002A51D5">
        <w:t>Información</w:t>
      </w:r>
      <w:r>
        <w:t xml:space="preserve"> del conteo</w:t>
      </w:r>
      <w:r w:rsidR="00143918">
        <w:t>:</w:t>
      </w:r>
    </w:p>
    <w:tbl>
      <w:tblPr>
        <w:tblStyle w:val="TableGrid"/>
        <w:tblW w:w="0" w:type="auto"/>
        <w:tblInd w:w="2515" w:type="dxa"/>
        <w:tblLook w:val="04A0" w:firstRow="1" w:lastRow="0" w:firstColumn="1" w:lastColumn="0" w:noHBand="0" w:noVBand="1"/>
      </w:tblPr>
      <w:tblGrid>
        <w:gridCol w:w="2880"/>
        <w:gridCol w:w="3510"/>
      </w:tblGrid>
      <w:tr w:rsidR="00143918" w14:paraId="7CF1DA07" w14:textId="77777777" w:rsidTr="00924D5B">
        <w:tc>
          <w:tcPr>
            <w:tcW w:w="2880" w:type="dxa"/>
          </w:tcPr>
          <w:p w14:paraId="55D16524" w14:textId="61D1843A" w:rsidR="00143918" w:rsidRPr="00143918" w:rsidRDefault="00143918">
            <w:pPr>
              <w:rPr>
                <w:b/>
              </w:rPr>
            </w:pPr>
            <w:r w:rsidRPr="00143918">
              <w:rPr>
                <w:b/>
              </w:rPr>
              <w:t>T</w:t>
            </w:r>
            <w:r w:rsidR="00B51EAA">
              <w:rPr>
                <w:b/>
              </w:rPr>
              <w:t>i</w:t>
            </w:r>
            <w:r w:rsidRPr="00143918">
              <w:rPr>
                <w:b/>
              </w:rPr>
              <w:t>p</w:t>
            </w:r>
            <w:r w:rsidR="00B51EAA">
              <w:rPr>
                <w:b/>
              </w:rPr>
              <w:t>o</w:t>
            </w:r>
            <w:r w:rsidRPr="00143918">
              <w:rPr>
                <w:b/>
              </w:rPr>
              <w:t xml:space="preserve"> </w:t>
            </w:r>
            <w:r w:rsidR="00B51EAA">
              <w:rPr>
                <w:b/>
              </w:rPr>
              <w:t>de</w:t>
            </w:r>
            <w:r w:rsidRPr="00143918">
              <w:rPr>
                <w:b/>
              </w:rPr>
              <w:t xml:space="preserve"> Insect</w:t>
            </w:r>
            <w:r w:rsidR="00B51EAA">
              <w:rPr>
                <w:b/>
              </w:rPr>
              <w:t>o</w:t>
            </w:r>
          </w:p>
        </w:tc>
        <w:tc>
          <w:tcPr>
            <w:tcW w:w="3510" w:type="dxa"/>
          </w:tcPr>
          <w:p w14:paraId="68F1ED79" w14:textId="527025CA" w:rsidR="00924D5B" w:rsidRDefault="00924D5B" w:rsidP="00924D5B">
            <w:pPr>
              <w:jc w:val="center"/>
              <w:rPr>
                <w:b/>
                <w:bCs/>
              </w:rPr>
            </w:pPr>
            <w:r w:rsidRPr="00EC231D">
              <w:rPr>
                <w:b/>
                <w:bCs/>
              </w:rPr>
              <w:t>Numero de aterrizajes de</w:t>
            </w:r>
          </w:p>
          <w:p w14:paraId="5D22039F" w14:textId="24302642" w:rsidR="00143918" w:rsidRPr="00143918" w:rsidRDefault="00924D5B" w:rsidP="00924D5B">
            <w:pPr>
              <w:jc w:val="center"/>
              <w:rPr>
                <w:b/>
              </w:rPr>
            </w:pPr>
            <w:r w:rsidRPr="00EC231D">
              <w:rPr>
                <w:b/>
                <w:bCs/>
              </w:rPr>
              <w:t>insectos en tu planta</w:t>
            </w:r>
          </w:p>
        </w:tc>
      </w:tr>
      <w:tr w:rsidR="00143918" w14:paraId="1AADFC9A" w14:textId="77777777" w:rsidTr="00924D5B">
        <w:trPr>
          <w:trHeight w:val="521"/>
        </w:trPr>
        <w:tc>
          <w:tcPr>
            <w:tcW w:w="2880" w:type="dxa"/>
          </w:tcPr>
          <w:p w14:paraId="654634A1" w14:textId="4AD955E2" w:rsidR="00143918" w:rsidRDefault="00B51EAA">
            <w:r>
              <w:t>Abeja Carpintera</w:t>
            </w:r>
          </w:p>
        </w:tc>
        <w:tc>
          <w:tcPr>
            <w:tcW w:w="3510" w:type="dxa"/>
          </w:tcPr>
          <w:p w14:paraId="515DE884" w14:textId="77777777" w:rsidR="00143918" w:rsidRDefault="00143918"/>
        </w:tc>
      </w:tr>
      <w:tr w:rsidR="00143918" w14:paraId="2C5D0776" w14:textId="77777777" w:rsidTr="00924D5B">
        <w:trPr>
          <w:trHeight w:val="521"/>
        </w:trPr>
        <w:tc>
          <w:tcPr>
            <w:tcW w:w="2880" w:type="dxa"/>
          </w:tcPr>
          <w:p w14:paraId="1FC061F6" w14:textId="6F033502" w:rsidR="00143918" w:rsidRDefault="00B51EAA">
            <w:r>
              <w:t>Abejorro</w:t>
            </w:r>
          </w:p>
        </w:tc>
        <w:tc>
          <w:tcPr>
            <w:tcW w:w="3510" w:type="dxa"/>
          </w:tcPr>
          <w:p w14:paraId="327ACED1" w14:textId="77777777" w:rsidR="00143918" w:rsidRDefault="00143918"/>
        </w:tc>
      </w:tr>
      <w:tr w:rsidR="00143918" w14:paraId="7C9333D6" w14:textId="77777777" w:rsidTr="00924D5B">
        <w:trPr>
          <w:trHeight w:val="530"/>
        </w:trPr>
        <w:tc>
          <w:tcPr>
            <w:tcW w:w="2880" w:type="dxa"/>
          </w:tcPr>
          <w:p w14:paraId="07F4040D" w14:textId="402ED8E1" w:rsidR="00143918" w:rsidRDefault="00B51EAA">
            <w:r>
              <w:t>Abeja Melífera</w:t>
            </w:r>
          </w:p>
        </w:tc>
        <w:tc>
          <w:tcPr>
            <w:tcW w:w="3510" w:type="dxa"/>
          </w:tcPr>
          <w:p w14:paraId="374C1375" w14:textId="77777777" w:rsidR="00143918" w:rsidRDefault="00143918"/>
        </w:tc>
      </w:tr>
      <w:tr w:rsidR="00143918" w14:paraId="37575FFF" w14:textId="77777777" w:rsidTr="00924D5B">
        <w:trPr>
          <w:trHeight w:val="449"/>
        </w:trPr>
        <w:tc>
          <w:tcPr>
            <w:tcW w:w="2880" w:type="dxa"/>
          </w:tcPr>
          <w:p w14:paraId="36388BC2" w14:textId="450A2B12" w:rsidR="00143918" w:rsidRDefault="00B51EAA">
            <w:r>
              <w:t xml:space="preserve">Abejas Pequeñas </w:t>
            </w:r>
          </w:p>
        </w:tc>
        <w:tc>
          <w:tcPr>
            <w:tcW w:w="3510" w:type="dxa"/>
          </w:tcPr>
          <w:p w14:paraId="3256646C" w14:textId="77777777" w:rsidR="00143918" w:rsidRDefault="00143918"/>
        </w:tc>
      </w:tr>
      <w:tr w:rsidR="00143918" w14:paraId="46E21CE1" w14:textId="77777777" w:rsidTr="00924D5B">
        <w:trPr>
          <w:trHeight w:val="530"/>
        </w:trPr>
        <w:tc>
          <w:tcPr>
            <w:tcW w:w="2880" w:type="dxa"/>
          </w:tcPr>
          <w:p w14:paraId="2E0A8E88" w14:textId="10124AF5" w:rsidR="00143918" w:rsidRDefault="00B51EAA">
            <w:r>
              <w:t>Avispas</w:t>
            </w:r>
          </w:p>
        </w:tc>
        <w:tc>
          <w:tcPr>
            <w:tcW w:w="3510" w:type="dxa"/>
          </w:tcPr>
          <w:p w14:paraId="660AC987" w14:textId="77777777" w:rsidR="00143918" w:rsidRDefault="00143918"/>
        </w:tc>
      </w:tr>
      <w:tr w:rsidR="00143918" w14:paraId="4E02D533" w14:textId="77777777" w:rsidTr="00924D5B">
        <w:trPr>
          <w:trHeight w:val="521"/>
        </w:trPr>
        <w:tc>
          <w:tcPr>
            <w:tcW w:w="2880" w:type="dxa"/>
          </w:tcPr>
          <w:p w14:paraId="6B7ABF99" w14:textId="4E71627E" w:rsidR="00143918" w:rsidRDefault="00B51EAA">
            <w:r>
              <w:t>Moscas</w:t>
            </w:r>
          </w:p>
        </w:tc>
        <w:tc>
          <w:tcPr>
            <w:tcW w:w="3510" w:type="dxa"/>
          </w:tcPr>
          <w:p w14:paraId="5F1544F2" w14:textId="77777777" w:rsidR="00143918" w:rsidRDefault="00143918"/>
        </w:tc>
      </w:tr>
      <w:tr w:rsidR="00143918" w14:paraId="15E385B3" w14:textId="77777777" w:rsidTr="00924D5B">
        <w:trPr>
          <w:trHeight w:val="530"/>
        </w:trPr>
        <w:tc>
          <w:tcPr>
            <w:tcW w:w="2880" w:type="dxa"/>
          </w:tcPr>
          <w:p w14:paraId="5DB9E4D6" w14:textId="1CDB6387" w:rsidR="00143918" w:rsidRDefault="00B51EAA">
            <w:r>
              <w:t>Mariposas</w:t>
            </w:r>
            <w:r w:rsidR="00234186">
              <w:t>/</w:t>
            </w:r>
            <w:r>
              <w:t>Polillas</w:t>
            </w:r>
          </w:p>
        </w:tc>
        <w:tc>
          <w:tcPr>
            <w:tcW w:w="3510" w:type="dxa"/>
          </w:tcPr>
          <w:p w14:paraId="3F8CC161" w14:textId="77777777" w:rsidR="00143918" w:rsidRDefault="00143918"/>
        </w:tc>
      </w:tr>
      <w:tr w:rsidR="00143918" w14:paraId="60B255F2" w14:textId="77777777" w:rsidTr="00924D5B">
        <w:trPr>
          <w:trHeight w:val="449"/>
        </w:trPr>
        <w:tc>
          <w:tcPr>
            <w:tcW w:w="2880" w:type="dxa"/>
          </w:tcPr>
          <w:p w14:paraId="1F111A8C" w14:textId="6F1EF2C9" w:rsidR="00143918" w:rsidRDefault="00143918">
            <w:r>
              <w:t>Ot</w:t>
            </w:r>
            <w:r w:rsidR="00B51EAA">
              <w:t>ros</w:t>
            </w:r>
            <w:r>
              <w:t xml:space="preserve"> Insec</w:t>
            </w:r>
            <w:r w:rsidR="00B51EAA">
              <w:t>tos</w:t>
            </w:r>
          </w:p>
        </w:tc>
        <w:tc>
          <w:tcPr>
            <w:tcW w:w="3510" w:type="dxa"/>
          </w:tcPr>
          <w:p w14:paraId="6E341FBC" w14:textId="77777777" w:rsidR="00143918" w:rsidRDefault="00143918"/>
        </w:tc>
      </w:tr>
    </w:tbl>
    <w:p w14:paraId="58B54C77" w14:textId="49E6961D" w:rsidR="00143918" w:rsidRPr="00143918" w:rsidRDefault="00143918"/>
    <w:p w14:paraId="398491C4" w14:textId="6E7F801D" w:rsidR="00B1240F" w:rsidRDefault="00B1240F">
      <w:pPr>
        <w:rPr>
          <w:b/>
        </w:rPr>
      </w:pPr>
    </w:p>
    <w:p w14:paraId="73269AE0" w14:textId="358822FB" w:rsidR="00B1240F" w:rsidRDefault="00143918">
      <w:pPr>
        <w:rPr>
          <w:b/>
        </w:rPr>
      </w:pPr>
      <w:r>
        <w:rPr>
          <w:b/>
        </w:rPr>
        <w:t>Visit</w:t>
      </w:r>
      <w:r w:rsidR="00B51EAA">
        <w:rPr>
          <w:b/>
        </w:rPr>
        <w:t>e</w:t>
      </w:r>
      <w:r>
        <w:rPr>
          <w:b/>
        </w:rPr>
        <w:t xml:space="preserve"> </w:t>
      </w:r>
      <w:hyperlink r:id="rId42" w:history="1">
        <w:r w:rsidR="00035849" w:rsidRPr="00B20E5B">
          <w:rPr>
            <w:rStyle w:val="Hyperlink"/>
            <w:b/>
          </w:rPr>
          <w:t>https://GSePC.org</w:t>
        </w:r>
      </w:hyperlink>
      <w:r w:rsidR="00035849">
        <w:rPr>
          <w:rStyle w:val="Hyperlink"/>
          <w:b/>
        </w:rPr>
        <w:t xml:space="preserve"> </w:t>
      </w:r>
      <w:r w:rsidR="00B51EAA">
        <w:rPr>
          <w:b/>
        </w:rPr>
        <w:t>para</w:t>
      </w:r>
      <w:r>
        <w:rPr>
          <w:b/>
        </w:rPr>
        <w:t xml:space="preserve"> </w:t>
      </w:r>
      <w:r w:rsidR="00B51EAA">
        <w:rPr>
          <w:b/>
        </w:rPr>
        <w:t>subir</w:t>
      </w:r>
      <w:r>
        <w:rPr>
          <w:b/>
        </w:rPr>
        <w:t xml:space="preserve"> </w:t>
      </w:r>
      <w:r w:rsidR="00B51EAA">
        <w:rPr>
          <w:b/>
        </w:rPr>
        <w:t>sus</w:t>
      </w:r>
      <w:r>
        <w:rPr>
          <w:b/>
        </w:rPr>
        <w:t xml:space="preserve"> </w:t>
      </w:r>
      <w:r w:rsidR="00B51EAA">
        <w:rPr>
          <w:b/>
        </w:rPr>
        <w:t>potos de conteo en este sitio</w:t>
      </w:r>
      <w:r>
        <w:rPr>
          <w:b/>
        </w:rPr>
        <w:t xml:space="preserve">.  </w:t>
      </w:r>
      <w:proofErr w:type="gramStart"/>
      <w:r w:rsidR="00B51EAA">
        <w:rPr>
          <w:b/>
        </w:rPr>
        <w:t>Cada conteo vale mucho</w:t>
      </w:r>
      <w:r w:rsidR="00141627">
        <w:rPr>
          <w:b/>
        </w:rPr>
        <w:t xml:space="preserve"> </w:t>
      </w:r>
      <w:proofErr w:type="spellStart"/>
      <w:r w:rsidR="00B51EAA">
        <w:rPr>
          <w:b/>
        </w:rPr>
        <w:t>asi</w:t>
      </w:r>
      <w:proofErr w:type="spellEnd"/>
      <w:r w:rsidR="00B51EAA">
        <w:rPr>
          <w:b/>
        </w:rPr>
        <w:t xml:space="preserve"> que MUCHAS GRACIAS</w:t>
      </w:r>
      <w:r w:rsidR="00141627">
        <w:rPr>
          <w:b/>
        </w:rPr>
        <w:t>!</w:t>
      </w:r>
      <w:proofErr w:type="gramEnd"/>
    </w:p>
    <w:p w14:paraId="2B107472" w14:textId="6B5AC67A" w:rsidR="00B1240F" w:rsidRDefault="0014391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08F378" wp14:editId="5D598DEF">
            <wp:simplePos x="0" y="0"/>
            <wp:positionH relativeFrom="column">
              <wp:posOffset>1552575</wp:posOffset>
            </wp:positionH>
            <wp:positionV relativeFrom="paragraph">
              <wp:posOffset>178858</wp:posOffset>
            </wp:positionV>
            <wp:extent cx="3949065" cy="3711575"/>
            <wp:effectExtent l="0" t="0" r="0" b="0"/>
            <wp:wrapTight wrapText="bothSides">
              <wp:wrapPolygon edited="0">
                <wp:start x="0" y="0"/>
                <wp:lineTo x="0" y="21434"/>
                <wp:lineTo x="21395" y="21434"/>
                <wp:lineTo x="2139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eeBiology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EE89" w14:textId="77777777" w:rsidR="0053258D" w:rsidRDefault="0053258D"/>
    <w:p w14:paraId="66BFDCB4" w14:textId="6D36999E" w:rsidR="0053258D" w:rsidRDefault="0053258D"/>
    <w:p w14:paraId="6982C48C" w14:textId="1FD158D8" w:rsidR="0053258D" w:rsidRDefault="0053258D"/>
    <w:p w14:paraId="58BB22EC" w14:textId="00522B7B" w:rsidR="0053258D" w:rsidRDefault="0053258D"/>
    <w:p w14:paraId="1E379F70" w14:textId="64756B0E" w:rsidR="0053258D" w:rsidRDefault="0053258D"/>
    <w:p w14:paraId="56EC4E26" w14:textId="090FE131" w:rsidR="0053258D" w:rsidRDefault="0053258D"/>
    <w:p w14:paraId="427EE611" w14:textId="3C35C295" w:rsidR="0053258D" w:rsidRDefault="0053258D"/>
    <w:p w14:paraId="194CE0FC" w14:textId="2949BB12" w:rsidR="0053258D" w:rsidRDefault="0053258D"/>
    <w:p w14:paraId="355FEFFA" w14:textId="2DF4F92B" w:rsidR="0053258D" w:rsidRDefault="0053258D"/>
    <w:p w14:paraId="3C8607C9" w14:textId="0D01C680" w:rsidR="0053258D" w:rsidRDefault="0053258D"/>
    <w:p w14:paraId="7CE58C2C" w14:textId="1560DADE" w:rsidR="0053258D" w:rsidRDefault="0053258D"/>
    <w:p w14:paraId="0D3F723E" w14:textId="6DA346F6" w:rsidR="0053258D" w:rsidRDefault="0053258D"/>
    <w:p w14:paraId="560E6A8C" w14:textId="41F5A94A" w:rsidR="0053258D" w:rsidRDefault="0053258D"/>
    <w:p w14:paraId="021A5547" w14:textId="67876FEF" w:rsidR="0053258D" w:rsidRDefault="0053258D"/>
    <w:p w14:paraId="47464528" w14:textId="2E03DCDC" w:rsidR="0053258D" w:rsidRDefault="0053258D"/>
    <w:p w14:paraId="6DD7EA7E" w14:textId="0942F324" w:rsidR="0053258D" w:rsidRDefault="0053258D"/>
    <w:p w14:paraId="0F4BE840" w14:textId="049BF689" w:rsidR="0053258D" w:rsidRDefault="0053258D"/>
    <w:p w14:paraId="6E19981E" w14:textId="77777777" w:rsidR="0053258D" w:rsidRDefault="0053258D"/>
    <w:p w14:paraId="66EDB1EE" w14:textId="625D413B" w:rsidR="0053258D" w:rsidRDefault="0053258D"/>
    <w:p w14:paraId="47CFDB31" w14:textId="57B4804E" w:rsidR="0053258D" w:rsidRDefault="0053258D"/>
    <w:p w14:paraId="0C18B794" w14:textId="4ADF7226" w:rsidR="0053258D" w:rsidRDefault="0053258D"/>
    <w:p w14:paraId="2B4754E6" w14:textId="516D1C11" w:rsidR="0053258D" w:rsidRDefault="0053258D"/>
    <w:p w14:paraId="6A90D4DE" w14:textId="00320E71" w:rsidR="0053258D" w:rsidRDefault="0053258D"/>
    <w:p w14:paraId="51433645" w14:textId="171D4E70" w:rsidR="0053258D" w:rsidRDefault="0053258D"/>
    <w:p w14:paraId="1A85C4F1" w14:textId="75DA7AB5" w:rsidR="0053258D" w:rsidRDefault="0053258D"/>
    <w:p w14:paraId="18E11D28" w14:textId="75BF2638" w:rsidR="0053258D" w:rsidRDefault="0053258D"/>
    <w:p w14:paraId="3DDFE5A4" w14:textId="6B0A1E41" w:rsidR="00124AA0" w:rsidRDefault="00124AA0"/>
    <w:p w14:paraId="51798C49" w14:textId="77777777" w:rsidR="00124AA0" w:rsidRDefault="00124AA0" w:rsidP="00924D5B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7234A0E" wp14:editId="6DF125A8">
            <wp:simplePos x="0" y="0"/>
            <wp:positionH relativeFrom="column">
              <wp:posOffset>1687792</wp:posOffset>
            </wp:positionH>
            <wp:positionV relativeFrom="paragraph">
              <wp:posOffset>2201965</wp:posOffset>
            </wp:positionV>
            <wp:extent cx="3246877" cy="1034190"/>
            <wp:effectExtent l="0" t="0" r="444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6877" cy="103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AA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7F2EA" w14:textId="77777777" w:rsidR="008B2FFC" w:rsidRDefault="008B2FFC">
      <w:r>
        <w:separator/>
      </w:r>
    </w:p>
  </w:endnote>
  <w:endnote w:type="continuationSeparator" w:id="0">
    <w:p w14:paraId="3CD7A210" w14:textId="77777777" w:rsidR="008B2FFC" w:rsidRDefault="008B2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DE3A" w14:textId="77777777" w:rsidR="003636E5" w:rsidRDefault="003636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1688" w14:textId="77777777" w:rsidR="003636E5" w:rsidRDefault="003636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92FA" w14:textId="77777777" w:rsidR="003636E5" w:rsidRDefault="003636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A41D6" w14:textId="77777777" w:rsidR="008B2FFC" w:rsidRDefault="008B2FFC">
      <w:r>
        <w:separator/>
      </w:r>
    </w:p>
  </w:footnote>
  <w:footnote w:type="continuationSeparator" w:id="0">
    <w:p w14:paraId="05A6899C" w14:textId="77777777" w:rsidR="008B2FFC" w:rsidRDefault="008B2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BDFA5" w14:textId="77777777" w:rsidR="003636E5" w:rsidRDefault="003636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6AA3" w14:textId="77777777" w:rsidR="003636E5" w:rsidRDefault="003636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47822" w14:textId="77777777" w:rsidR="003636E5" w:rsidRDefault="003636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339DA"/>
    <w:multiLevelType w:val="hybridMultilevel"/>
    <w:tmpl w:val="58401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711874">
    <w:abstractNumId w:val="10"/>
  </w:num>
  <w:num w:numId="2" w16cid:durableId="623342159">
    <w:abstractNumId w:val="8"/>
  </w:num>
  <w:num w:numId="3" w16cid:durableId="678851416">
    <w:abstractNumId w:val="4"/>
  </w:num>
  <w:num w:numId="4" w16cid:durableId="1157266251">
    <w:abstractNumId w:val="5"/>
  </w:num>
  <w:num w:numId="5" w16cid:durableId="1794209868">
    <w:abstractNumId w:val="2"/>
  </w:num>
  <w:num w:numId="6" w16cid:durableId="151145209">
    <w:abstractNumId w:val="0"/>
  </w:num>
  <w:num w:numId="7" w16cid:durableId="1576083586">
    <w:abstractNumId w:val="7"/>
  </w:num>
  <w:num w:numId="8" w16cid:durableId="1697537609">
    <w:abstractNumId w:val="6"/>
  </w:num>
  <w:num w:numId="9" w16cid:durableId="243345288">
    <w:abstractNumId w:val="1"/>
  </w:num>
  <w:num w:numId="10" w16cid:durableId="681276360">
    <w:abstractNumId w:val="9"/>
  </w:num>
  <w:num w:numId="11" w16cid:durableId="9159409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A2"/>
    <w:rsid w:val="00030742"/>
    <w:rsid w:val="00035849"/>
    <w:rsid w:val="000528F3"/>
    <w:rsid w:val="00067973"/>
    <w:rsid w:val="0007315B"/>
    <w:rsid w:val="000732ED"/>
    <w:rsid w:val="000767B4"/>
    <w:rsid w:val="00080AC1"/>
    <w:rsid w:val="00082FA8"/>
    <w:rsid w:val="00094B1A"/>
    <w:rsid w:val="000A70FF"/>
    <w:rsid w:val="000A7585"/>
    <w:rsid w:val="000C6731"/>
    <w:rsid w:val="00100257"/>
    <w:rsid w:val="001079E2"/>
    <w:rsid w:val="001153F2"/>
    <w:rsid w:val="00124AA0"/>
    <w:rsid w:val="00141627"/>
    <w:rsid w:val="00143918"/>
    <w:rsid w:val="00155A39"/>
    <w:rsid w:val="001636DF"/>
    <w:rsid w:val="00175D58"/>
    <w:rsid w:val="00185BB0"/>
    <w:rsid w:val="00186818"/>
    <w:rsid w:val="001C45D7"/>
    <w:rsid w:val="001D6FA1"/>
    <w:rsid w:val="00203E2F"/>
    <w:rsid w:val="00227F85"/>
    <w:rsid w:val="00234186"/>
    <w:rsid w:val="00236D3A"/>
    <w:rsid w:val="00264597"/>
    <w:rsid w:val="002765F1"/>
    <w:rsid w:val="00286ADA"/>
    <w:rsid w:val="002A51D5"/>
    <w:rsid w:val="002B1351"/>
    <w:rsid w:val="002D2017"/>
    <w:rsid w:val="002D7C5D"/>
    <w:rsid w:val="00303912"/>
    <w:rsid w:val="003636E5"/>
    <w:rsid w:val="00364661"/>
    <w:rsid w:val="003B6222"/>
    <w:rsid w:val="003C4755"/>
    <w:rsid w:val="003F0CEA"/>
    <w:rsid w:val="0042332D"/>
    <w:rsid w:val="0045057D"/>
    <w:rsid w:val="00456BE5"/>
    <w:rsid w:val="00465D3C"/>
    <w:rsid w:val="004836AA"/>
    <w:rsid w:val="00490DCF"/>
    <w:rsid w:val="004922D6"/>
    <w:rsid w:val="00494097"/>
    <w:rsid w:val="004B3AE0"/>
    <w:rsid w:val="004C1343"/>
    <w:rsid w:val="0053258D"/>
    <w:rsid w:val="00566665"/>
    <w:rsid w:val="0057021A"/>
    <w:rsid w:val="0057636E"/>
    <w:rsid w:val="005B2461"/>
    <w:rsid w:val="005C2363"/>
    <w:rsid w:val="005C7E99"/>
    <w:rsid w:val="005F1655"/>
    <w:rsid w:val="005F5171"/>
    <w:rsid w:val="00631DDF"/>
    <w:rsid w:val="00633BED"/>
    <w:rsid w:val="00637E14"/>
    <w:rsid w:val="00652327"/>
    <w:rsid w:val="00690054"/>
    <w:rsid w:val="006A1777"/>
    <w:rsid w:val="006B2C54"/>
    <w:rsid w:val="006D7273"/>
    <w:rsid w:val="00742EF5"/>
    <w:rsid w:val="0077119B"/>
    <w:rsid w:val="00792FFA"/>
    <w:rsid w:val="007B41CA"/>
    <w:rsid w:val="00804CCA"/>
    <w:rsid w:val="00812799"/>
    <w:rsid w:val="00820834"/>
    <w:rsid w:val="00826211"/>
    <w:rsid w:val="00873279"/>
    <w:rsid w:val="008B2FFC"/>
    <w:rsid w:val="008D3443"/>
    <w:rsid w:val="008D451A"/>
    <w:rsid w:val="008F01FD"/>
    <w:rsid w:val="008F7300"/>
    <w:rsid w:val="00913F08"/>
    <w:rsid w:val="00924D5B"/>
    <w:rsid w:val="00932B8F"/>
    <w:rsid w:val="009424B6"/>
    <w:rsid w:val="00950D0E"/>
    <w:rsid w:val="0095379A"/>
    <w:rsid w:val="009575DC"/>
    <w:rsid w:val="00965541"/>
    <w:rsid w:val="00973F8B"/>
    <w:rsid w:val="009756AA"/>
    <w:rsid w:val="009C36B3"/>
    <w:rsid w:val="009F2AA7"/>
    <w:rsid w:val="00A1436C"/>
    <w:rsid w:val="00A273F4"/>
    <w:rsid w:val="00A3056D"/>
    <w:rsid w:val="00A64AAE"/>
    <w:rsid w:val="00A67AC7"/>
    <w:rsid w:val="00AA0B38"/>
    <w:rsid w:val="00AC2468"/>
    <w:rsid w:val="00AC522B"/>
    <w:rsid w:val="00AC6862"/>
    <w:rsid w:val="00AD67BA"/>
    <w:rsid w:val="00AE5712"/>
    <w:rsid w:val="00B1240F"/>
    <w:rsid w:val="00B23833"/>
    <w:rsid w:val="00B2586C"/>
    <w:rsid w:val="00B27F09"/>
    <w:rsid w:val="00B36629"/>
    <w:rsid w:val="00B41F84"/>
    <w:rsid w:val="00B51EAA"/>
    <w:rsid w:val="00B65A55"/>
    <w:rsid w:val="00BB4E9A"/>
    <w:rsid w:val="00BC76F0"/>
    <w:rsid w:val="00BD2EE2"/>
    <w:rsid w:val="00BD7C6F"/>
    <w:rsid w:val="00BF32EA"/>
    <w:rsid w:val="00C05876"/>
    <w:rsid w:val="00C16D41"/>
    <w:rsid w:val="00C25189"/>
    <w:rsid w:val="00C2542C"/>
    <w:rsid w:val="00C45B4A"/>
    <w:rsid w:val="00C471E3"/>
    <w:rsid w:val="00C515E4"/>
    <w:rsid w:val="00C810C9"/>
    <w:rsid w:val="00C9106B"/>
    <w:rsid w:val="00C94B51"/>
    <w:rsid w:val="00CA416B"/>
    <w:rsid w:val="00CC43F1"/>
    <w:rsid w:val="00CD41A2"/>
    <w:rsid w:val="00CF7304"/>
    <w:rsid w:val="00D235F8"/>
    <w:rsid w:val="00D3644B"/>
    <w:rsid w:val="00D55AA8"/>
    <w:rsid w:val="00D70BD2"/>
    <w:rsid w:val="00DB38D6"/>
    <w:rsid w:val="00E01D17"/>
    <w:rsid w:val="00E158D4"/>
    <w:rsid w:val="00E54098"/>
    <w:rsid w:val="00E842B7"/>
    <w:rsid w:val="00E950AD"/>
    <w:rsid w:val="00EF42ED"/>
    <w:rsid w:val="00F224E0"/>
    <w:rsid w:val="00F40329"/>
    <w:rsid w:val="00F73B2F"/>
    <w:rsid w:val="00F912E9"/>
    <w:rsid w:val="00FA209E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  <w:lang w:val="es-ES_tradnl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7F723D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36B3"/>
    <w:rPr>
      <w:rFonts w:ascii="Courier New" w:eastAsia="Times New Roman" w:hAnsi="Courier New" w:cs="Courier New"/>
      <w:color w:val="auto"/>
    </w:rPr>
  </w:style>
  <w:style w:type="character" w:customStyle="1" w:styleId="y2iqfc">
    <w:name w:val="y2iqfc"/>
    <w:basedOn w:val="DefaultParagraphFont"/>
    <w:rsid w:val="009C3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1.jpg"/><Relationship Id="rId34" Type="http://schemas.openxmlformats.org/officeDocument/2006/relationships/image" Target="media/image23.jpg"/><Relationship Id="rId42" Type="http://schemas.openxmlformats.org/officeDocument/2006/relationships/hyperlink" Target="https://GSePC.org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8.jpg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0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0.jp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1.jp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eader" Target="header2.xml"/><Relationship Id="rId20" Type="http://schemas.openxmlformats.org/officeDocument/2006/relationships/image" Target="media/image10.jp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88345E-C412-2145-8CC1-C8599E566C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3</TotalTime>
  <Pages>14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Rebecca Griffin</cp:lastModifiedBy>
  <cp:revision>2</cp:revision>
  <cp:lastPrinted>2017-08-08T10:30:00Z</cp:lastPrinted>
  <dcterms:created xsi:type="dcterms:W3CDTF">2023-09-06T19:48:00Z</dcterms:created>
  <dcterms:modified xsi:type="dcterms:W3CDTF">2023-09-06T19:48:00Z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